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CC6" w:rsidRPr="002F3267" w:rsidRDefault="006766F4" w:rsidP="004D7274">
      <w:pPr>
        <w:pStyle w:val="DatumAusgabe"/>
        <w:rPr>
          <w:rFonts w:ascii="Arial" w:hAnsi="Arial"/>
        </w:rPr>
      </w:pPr>
      <w:bookmarkStart w:id="0" w:name="_GoBack"/>
      <w:bookmarkEnd w:id="0"/>
      <w:r w:rsidRPr="002F3267">
        <w:rPr>
          <w:rFonts w:ascii="Arial" w:hAnsi="Arial"/>
        </w:rPr>
        <w:t>9. februar 2018</w:t>
      </w:r>
    </w:p>
    <w:tbl>
      <w:tblPr>
        <w:tblStyle w:val="Tabela-mrea"/>
        <w:tblpPr w:vertAnchor="page" w:horzAnchor="page" w:tblpX="9186" w:tblpY="952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94"/>
      </w:tblGrid>
      <w:tr w:rsidR="00CE3CC6" w:rsidRPr="002F3267" w:rsidTr="001304AB">
        <w:trPr>
          <w:trHeight w:hRule="exact" w:val="283"/>
        </w:trPr>
        <w:tc>
          <w:tcPr>
            <w:tcW w:w="2494" w:type="dxa"/>
            <w:noWrap/>
          </w:tcPr>
          <w:p w:rsidR="00CE3CC6" w:rsidRPr="002F3267" w:rsidRDefault="00CE3CC6" w:rsidP="001304AB">
            <w:pPr>
              <w:pStyle w:val="Napis"/>
              <w:rPr>
                <w:rFonts w:ascii="Arial" w:hAnsi="Arial"/>
              </w:rPr>
            </w:pPr>
            <w:r w:rsidRPr="002F3267">
              <w:rPr>
                <w:rFonts w:ascii="Arial" w:hAnsi="Arial"/>
              </w:rPr>
              <w:t>Kontakt</w:t>
            </w:r>
          </w:p>
        </w:tc>
      </w:tr>
      <w:tr w:rsidR="00CE3CC6" w:rsidRPr="002F3267" w:rsidTr="001304AB">
        <w:trPr>
          <w:trHeight w:val="1140"/>
        </w:trPr>
        <w:tc>
          <w:tcPr>
            <w:tcW w:w="2494" w:type="dxa"/>
            <w:noWrap/>
            <w:tcMar>
              <w:top w:w="113" w:type="dxa"/>
              <w:bottom w:w="113" w:type="dxa"/>
            </w:tcMar>
          </w:tcPr>
          <w:p w:rsidR="00B77424" w:rsidRPr="002F3267" w:rsidRDefault="00B77424" w:rsidP="001304AB">
            <w:pPr>
              <w:pStyle w:val="Pressekontakt"/>
              <w:rPr>
                <w:rFonts w:ascii="Arial" w:hAnsi="Arial"/>
              </w:rPr>
            </w:pPr>
            <w:r w:rsidRPr="002F3267">
              <w:rPr>
                <w:rFonts w:ascii="Arial" w:hAnsi="Arial"/>
              </w:rPr>
              <w:t xml:space="preserve">Volkswagen </w:t>
            </w:r>
            <w:proofErr w:type="spellStart"/>
            <w:r w:rsidRPr="002F3267">
              <w:rPr>
                <w:rFonts w:ascii="Arial" w:hAnsi="Arial"/>
              </w:rPr>
              <w:t>Kommunikation</w:t>
            </w:r>
            <w:proofErr w:type="spellEnd"/>
          </w:p>
          <w:p w:rsidR="0090116C" w:rsidRPr="002F3267" w:rsidRDefault="0090116C" w:rsidP="001304AB">
            <w:pPr>
              <w:pStyle w:val="Pressekontakt"/>
              <w:rPr>
                <w:rFonts w:ascii="Arial" w:hAnsi="Arial"/>
              </w:rPr>
            </w:pPr>
            <w:r w:rsidRPr="002F3267">
              <w:rPr>
                <w:rFonts w:ascii="Arial" w:hAnsi="Arial"/>
              </w:rPr>
              <w:t>Produktno komuniciranje</w:t>
            </w:r>
          </w:p>
          <w:p w:rsidR="000A7D88" w:rsidRPr="002F3267" w:rsidRDefault="0090116C" w:rsidP="001304AB">
            <w:pPr>
              <w:pStyle w:val="Kontakt"/>
              <w:rPr>
                <w:rFonts w:ascii="Arial" w:hAnsi="Arial"/>
              </w:rPr>
            </w:pPr>
            <w:r w:rsidRPr="002F3267">
              <w:rPr>
                <w:rFonts w:ascii="Arial" w:hAnsi="Arial"/>
              </w:rPr>
              <w:t>Martin Hube</w:t>
            </w:r>
          </w:p>
          <w:p w:rsidR="000A7D88" w:rsidRPr="002F3267" w:rsidRDefault="0090116C" w:rsidP="001304AB">
            <w:pPr>
              <w:pStyle w:val="Kontakt"/>
              <w:rPr>
                <w:rFonts w:ascii="Arial" w:hAnsi="Arial"/>
              </w:rPr>
            </w:pPr>
            <w:r w:rsidRPr="002F3267">
              <w:rPr>
                <w:rFonts w:ascii="Arial" w:hAnsi="Arial"/>
              </w:rPr>
              <w:t xml:space="preserve">Tiskovni predstavnik za </w:t>
            </w:r>
            <w:proofErr w:type="spellStart"/>
            <w:r w:rsidRPr="002F3267">
              <w:rPr>
                <w:rFonts w:ascii="Arial" w:hAnsi="Arial"/>
              </w:rPr>
              <w:t>srednjevelike</w:t>
            </w:r>
            <w:proofErr w:type="spellEnd"/>
            <w:r w:rsidRPr="002F3267">
              <w:rPr>
                <w:rFonts w:ascii="Arial" w:hAnsi="Arial"/>
              </w:rPr>
              <w:t xml:space="preserve"> in velike modele</w:t>
            </w:r>
          </w:p>
          <w:p w:rsidR="000A7D88" w:rsidRPr="002F3267" w:rsidRDefault="000A7D88" w:rsidP="001304AB">
            <w:pPr>
              <w:pStyle w:val="Kontakt"/>
              <w:rPr>
                <w:rFonts w:ascii="Arial" w:hAnsi="Arial"/>
              </w:rPr>
            </w:pPr>
            <w:r w:rsidRPr="002F3267">
              <w:rPr>
                <w:rFonts w:ascii="Arial" w:hAnsi="Arial"/>
              </w:rPr>
              <w:t xml:space="preserve">Tel: +49 5361 9-49874 </w:t>
            </w:r>
          </w:p>
          <w:p w:rsidR="00963F57" w:rsidRPr="002F3267" w:rsidRDefault="0090116C" w:rsidP="001304AB">
            <w:pPr>
              <w:pStyle w:val="Kontakt"/>
              <w:rPr>
                <w:rFonts w:ascii="Arial" w:hAnsi="Arial"/>
                <w:snapToGrid/>
              </w:rPr>
            </w:pPr>
            <w:r w:rsidRPr="002F3267">
              <w:rPr>
                <w:rFonts w:ascii="Arial" w:hAnsi="Arial"/>
              </w:rPr>
              <w:t>martin.hube@volkswagen.de</w:t>
            </w:r>
          </w:p>
        </w:tc>
      </w:tr>
      <w:tr w:rsidR="006B103E" w:rsidRPr="002F3267" w:rsidTr="001304AB">
        <w:tc>
          <w:tcPr>
            <w:tcW w:w="2494" w:type="dxa"/>
            <w:noWrap/>
            <w:tcMar>
              <w:top w:w="113" w:type="dxa"/>
              <w:bottom w:w="113" w:type="dxa"/>
            </w:tcMar>
          </w:tcPr>
          <w:p w:rsidR="006B103E" w:rsidRPr="002F3267" w:rsidRDefault="006B103E" w:rsidP="00397775">
            <w:pPr>
              <w:pStyle w:val="Pressekontakt"/>
              <w:rPr>
                <w:rFonts w:ascii="Arial" w:hAnsi="Arial"/>
              </w:rPr>
            </w:pPr>
          </w:p>
        </w:tc>
      </w:tr>
      <w:tr w:rsidR="006B103E" w:rsidRPr="002F3267" w:rsidTr="001304AB">
        <w:tc>
          <w:tcPr>
            <w:tcW w:w="2494" w:type="dxa"/>
            <w:noWrap/>
            <w:tcMar>
              <w:top w:w="113" w:type="dxa"/>
              <w:bottom w:w="113" w:type="dxa"/>
            </w:tcMar>
          </w:tcPr>
          <w:p w:rsidR="006B103E" w:rsidRPr="002F3267" w:rsidRDefault="006B103E" w:rsidP="00962F06">
            <w:pPr>
              <w:pStyle w:val="Pressekontakt"/>
              <w:rPr>
                <w:rFonts w:ascii="Arial" w:hAnsi="Arial"/>
              </w:rPr>
            </w:pPr>
          </w:p>
        </w:tc>
      </w:tr>
      <w:tr w:rsidR="006B103E" w:rsidRPr="002F3267" w:rsidTr="00FD584C">
        <w:trPr>
          <w:trHeight w:hRule="exact" w:val="624"/>
        </w:trPr>
        <w:tc>
          <w:tcPr>
            <w:tcW w:w="2494" w:type="dxa"/>
            <w:noWrap/>
            <w:tcMar>
              <w:top w:w="0" w:type="dxa"/>
              <w:bottom w:w="0" w:type="dxa"/>
            </w:tcMar>
            <w:vAlign w:val="bottom"/>
          </w:tcPr>
          <w:tbl>
            <w:tblPr>
              <w:tblStyle w:val="Tabela-mrea"/>
              <w:tblpPr w:vertAnchor="page" w:horzAnchor="page" w:tblpX="9186" w:tblpY="9697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494"/>
            </w:tblGrid>
            <w:tr w:rsidR="00FF626E" w:rsidRPr="002F3267" w:rsidTr="0078665E">
              <w:trPr>
                <w:trHeight w:hRule="exact" w:val="624"/>
              </w:trPr>
              <w:tc>
                <w:tcPr>
                  <w:tcW w:w="2494" w:type="dxa"/>
                  <w:noWrap/>
                  <w:tcMar>
                    <w:top w:w="0" w:type="dxa"/>
                    <w:bottom w:w="0" w:type="dxa"/>
                  </w:tcMar>
                  <w:vAlign w:val="bottom"/>
                </w:tcPr>
                <w:p w:rsidR="00FF626E" w:rsidRPr="002F3267" w:rsidRDefault="00FF626E" w:rsidP="00FF626E">
                  <w:pPr>
                    <w:spacing w:line="240" w:lineRule="auto"/>
                    <w:rPr>
                      <w:rFonts w:ascii="Arial" w:hAnsi="Arial"/>
                      <w:b/>
                      <w:bCs/>
                    </w:rPr>
                  </w:pPr>
                  <w:r w:rsidRPr="002F3267">
                    <w:rPr>
                      <w:rFonts w:ascii="Arial" w:hAnsi="Arial"/>
                      <w:b/>
                      <w:bCs/>
                      <w:noProof/>
                      <w:snapToGrid/>
                      <w:lang w:eastAsia="sl-SI"/>
                    </w:rPr>
                    <w:drawing>
                      <wp:inline distT="0" distB="0" distL="0" distR="0">
                        <wp:extent cx="135255" cy="126550"/>
                        <wp:effectExtent l="0" t="0" r="0" b="6985"/>
                        <wp:docPr id="6" name="Grafik 304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berg.pn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255" cy="126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3267">
                    <w:rPr>
                      <w:rFonts w:ascii="Arial" w:hAnsi="Arial"/>
                      <w:b/>
                      <w:bCs/>
                    </w:rPr>
                    <w:t xml:space="preserve">  </w:t>
                  </w:r>
                  <w:r w:rsidRPr="002F3267">
                    <w:rPr>
                      <w:rFonts w:ascii="Arial" w:hAnsi="Arial"/>
                      <w:noProof/>
                      <w:snapToGrid/>
                      <w:lang w:eastAsia="sl-SI"/>
                    </w:rPr>
                    <w:drawing>
                      <wp:inline distT="0" distB="0" distL="0" distR="0">
                        <wp:extent cx="222885" cy="125730"/>
                        <wp:effectExtent l="0" t="0" r="5715" b="7620"/>
                        <wp:docPr id="3" name="Grafik 304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berg.pn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4339" cy="126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3267">
                    <w:rPr>
                      <w:rFonts w:ascii="Arial" w:hAnsi="Arial"/>
                      <w:b/>
                      <w:bCs/>
                    </w:rPr>
                    <w:t xml:space="preserve">  </w:t>
                  </w:r>
                  <w:r w:rsidRPr="002F3267">
                    <w:rPr>
                      <w:rFonts w:ascii="Arial" w:hAnsi="Arial"/>
                      <w:noProof/>
                      <w:snapToGrid/>
                      <w:lang w:eastAsia="sl-SI"/>
                    </w:rPr>
                    <w:drawing>
                      <wp:inline distT="0" distB="0" distL="0" distR="0">
                        <wp:extent cx="300990" cy="126550"/>
                        <wp:effectExtent l="0" t="0" r="3810" b="6985"/>
                        <wp:docPr id="304" name="Grafik 304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berg.pn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6253" cy="1287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103E" w:rsidRPr="002F3267" w:rsidRDefault="006B103E" w:rsidP="001304AB">
            <w:pPr>
              <w:spacing w:line="240" w:lineRule="auto"/>
              <w:rPr>
                <w:rFonts w:ascii="Arial" w:hAnsi="Arial"/>
                <w:b/>
                <w:bCs/>
              </w:rPr>
            </w:pPr>
          </w:p>
        </w:tc>
      </w:tr>
      <w:tr w:rsidR="006B103E" w:rsidRPr="002F3267" w:rsidTr="001304AB">
        <w:tc>
          <w:tcPr>
            <w:tcW w:w="2494" w:type="dxa"/>
            <w:noWrap/>
            <w:tcMar>
              <w:top w:w="113" w:type="dxa"/>
              <w:bottom w:w="0" w:type="dxa"/>
            </w:tcMar>
          </w:tcPr>
          <w:p w:rsidR="006B103E" w:rsidRPr="002F3267" w:rsidRDefault="007E42EC" w:rsidP="001304AB">
            <w:pPr>
              <w:pStyle w:val="Pressekontakt"/>
              <w:rPr>
                <w:rFonts w:ascii="Arial" w:hAnsi="Arial"/>
              </w:rPr>
            </w:pPr>
            <w:r w:rsidRPr="002F3267">
              <w:rPr>
                <w:rFonts w:ascii="Arial" w:hAnsi="Arial"/>
              </w:rPr>
              <w:t>Več informacij na</w:t>
            </w:r>
          </w:p>
          <w:p w:rsidR="006B103E" w:rsidRPr="002F3267" w:rsidRDefault="00B70AE9" w:rsidP="001304AB">
            <w:pPr>
              <w:pStyle w:val="Kontakt"/>
              <w:rPr>
                <w:rFonts w:ascii="Arial" w:hAnsi="Arial"/>
                <w:b/>
              </w:rPr>
            </w:pPr>
            <w:hyperlink r:id="rId14" w:history="1">
              <w:r w:rsidR="00360CAD" w:rsidRPr="002F3267">
                <w:rPr>
                  <w:rStyle w:val="Hiperpovezava"/>
                  <w:rFonts w:ascii="Arial" w:hAnsi="Arial"/>
                  <w:color w:val="33434C" w:themeColor="text1"/>
                </w:rPr>
                <w:t>volkswagen-media-services.com</w:t>
              </w:r>
            </w:hyperlink>
          </w:p>
        </w:tc>
      </w:tr>
    </w:tbl>
    <w:p w:rsidR="00EB4A31" w:rsidRPr="002F3267" w:rsidRDefault="00461657" w:rsidP="0003417E">
      <w:pPr>
        <w:pStyle w:val="Naslov1"/>
        <w:rPr>
          <w:rFonts w:ascii="Arial" w:hAnsi="Arial"/>
          <w:color w:val="FF0000"/>
        </w:rPr>
      </w:pPr>
      <w:r w:rsidRPr="002F3267">
        <w:rPr>
          <w:rFonts w:ascii="Arial" w:hAnsi="Arial"/>
        </w:rPr>
        <w:t>"</w:t>
      </w:r>
      <w:proofErr w:type="spellStart"/>
      <w:r w:rsidRPr="002F3267">
        <w:rPr>
          <w:rFonts w:ascii="Arial" w:hAnsi="Arial"/>
        </w:rPr>
        <w:t>Leading</w:t>
      </w:r>
      <w:proofErr w:type="spellEnd"/>
      <w:r w:rsidRPr="002F3267">
        <w:rPr>
          <w:rFonts w:ascii="Arial" w:hAnsi="Arial"/>
        </w:rPr>
        <w:t xml:space="preserve"> </w:t>
      </w:r>
      <w:proofErr w:type="spellStart"/>
      <w:r w:rsidRPr="002F3267">
        <w:rPr>
          <w:rFonts w:ascii="Arial" w:hAnsi="Arial"/>
        </w:rPr>
        <w:t>the</w:t>
      </w:r>
      <w:proofErr w:type="spellEnd"/>
      <w:r w:rsidRPr="002F3267">
        <w:rPr>
          <w:rFonts w:ascii="Arial" w:hAnsi="Arial"/>
        </w:rPr>
        <w:t xml:space="preserve"> </w:t>
      </w:r>
      <w:proofErr w:type="spellStart"/>
      <w:r w:rsidRPr="002F3267">
        <w:rPr>
          <w:rFonts w:ascii="Arial" w:hAnsi="Arial"/>
        </w:rPr>
        <w:t>Way</w:t>
      </w:r>
      <w:proofErr w:type="spellEnd"/>
      <w:r w:rsidRPr="002F3267">
        <w:rPr>
          <w:rFonts w:ascii="Arial" w:hAnsi="Arial"/>
        </w:rPr>
        <w:t xml:space="preserve">" – pobudo prevzema novi Volkswagen </w:t>
      </w:r>
      <w:proofErr w:type="spellStart"/>
      <w:r w:rsidRPr="002F3267">
        <w:rPr>
          <w:rFonts w:ascii="Arial" w:hAnsi="Arial"/>
        </w:rPr>
        <w:t>Touareg</w:t>
      </w:r>
      <w:proofErr w:type="spellEnd"/>
    </w:p>
    <w:tbl>
      <w:tblPr>
        <w:tblW w:w="705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A0"/>
      </w:tblPr>
      <w:tblGrid>
        <w:gridCol w:w="7058"/>
      </w:tblGrid>
      <w:tr w:rsidR="00D83535" w:rsidRPr="002F3267" w:rsidTr="0078665E">
        <w:tc>
          <w:tcPr>
            <w:tcW w:w="70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461657" w:rsidRPr="002F3267" w:rsidRDefault="00461657" w:rsidP="004316C9">
            <w:pPr>
              <w:pStyle w:val="Zusammenfassung"/>
              <w:rPr>
                <w:rFonts w:ascii="Arial" w:hAnsi="Arial"/>
              </w:rPr>
            </w:pPr>
            <w:r w:rsidRPr="002F3267">
              <w:rPr>
                <w:rFonts w:ascii="Arial" w:hAnsi="Arial"/>
              </w:rPr>
              <w:t>Volkswagnov paradni model: presežek na področju dizajna, tehnologije in vozne dinamike</w:t>
            </w:r>
          </w:p>
          <w:p w:rsidR="00F42858" w:rsidRPr="002F3267" w:rsidRDefault="00F42858" w:rsidP="004316C9">
            <w:pPr>
              <w:pStyle w:val="Zusammenfassung"/>
              <w:rPr>
                <w:rFonts w:ascii="Arial" w:hAnsi="Arial"/>
              </w:rPr>
            </w:pPr>
            <w:r w:rsidRPr="002F3267">
              <w:rPr>
                <w:rFonts w:ascii="Arial" w:hAnsi="Arial"/>
              </w:rPr>
              <w:t xml:space="preserve">Zgodba o uspehu: v prvih dveh generacijah modela je bilo prodanih okrog milijon </w:t>
            </w:r>
            <w:proofErr w:type="spellStart"/>
            <w:r w:rsidRPr="002F3267">
              <w:rPr>
                <w:rFonts w:ascii="Arial" w:hAnsi="Arial"/>
              </w:rPr>
              <w:t>Touaregov</w:t>
            </w:r>
            <w:proofErr w:type="spellEnd"/>
          </w:p>
          <w:p w:rsidR="00390B87" w:rsidRPr="002F3267" w:rsidRDefault="00F42858" w:rsidP="00132CB9">
            <w:pPr>
              <w:pStyle w:val="Zusammenfassung"/>
              <w:rPr>
                <w:rFonts w:ascii="Arial" w:hAnsi="Arial"/>
              </w:rPr>
            </w:pPr>
            <w:r w:rsidRPr="002F3267">
              <w:rPr>
                <w:rFonts w:ascii="Arial" w:hAnsi="Arial"/>
              </w:rPr>
              <w:t>Svetovna premiera: 23. marca 2018 v Pekingu</w:t>
            </w:r>
          </w:p>
        </w:tc>
      </w:tr>
    </w:tbl>
    <w:p w:rsidR="003A5E6F" w:rsidRPr="002F3267" w:rsidRDefault="003A5E6F">
      <w:pPr>
        <w:rPr>
          <w:rFonts w:ascii="Arial" w:hAnsi="Arial"/>
        </w:rPr>
      </w:pPr>
    </w:p>
    <w:p w:rsidR="00D83535" w:rsidRPr="002F3267" w:rsidRDefault="00833D88" w:rsidP="007E42EC">
      <w:pPr>
        <w:pStyle w:val="EinleitungSubline"/>
        <w:rPr>
          <w:rFonts w:ascii="Arial" w:hAnsi="Arial"/>
          <w:color w:val="FF0000"/>
        </w:rPr>
      </w:pPr>
      <w:r w:rsidRPr="002F3267">
        <w:rPr>
          <w:rFonts w:ascii="Arial" w:hAnsi="Arial"/>
        </w:rPr>
        <w:t xml:space="preserve">Wolfsburg (D) – Volkswagen bo v novo avtomobilsko leto vstopil s svetovno premiero novega </w:t>
      </w:r>
      <w:proofErr w:type="spellStart"/>
      <w:r w:rsidRPr="002F3267">
        <w:rPr>
          <w:rFonts w:ascii="Arial" w:hAnsi="Arial"/>
        </w:rPr>
        <w:t>Touarega</w:t>
      </w:r>
      <w:proofErr w:type="spellEnd"/>
      <w:r w:rsidRPr="002F3267">
        <w:rPr>
          <w:rFonts w:ascii="Arial" w:hAnsi="Arial"/>
        </w:rPr>
        <w:t xml:space="preserve">. Paradni model znamke predstavlja naslednji mejnik v njihovi največji modelski ofenzivi vseh časov. </w:t>
      </w:r>
      <w:proofErr w:type="spellStart"/>
      <w:r w:rsidRPr="002F3267">
        <w:rPr>
          <w:rFonts w:ascii="Arial" w:hAnsi="Arial"/>
        </w:rPr>
        <w:t>Touareg</w:t>
      </w:r>
      <w:proofErr w:type="spellEnd"/>
      <w:r w:rsidRPr="002F3267">
        <w:rPr>
          <w:rFonts w:ascii="Arial" w:hAnsi="Arial"/>
        </w:rPr>
        <w:t xml:space="preserve"> kraljuje na vrhu modelske palete ter s svojim ekspresivnim dizajnom, inovativnimi tehnologijami in dinamičnimi voznimi lastnostmi kaže vso moč znamke. Svetovno premiero bo ta vrhunski avto doživel na Kitajskem, ki je v svetovnem merilu najhitreje rastoči trg športnih </w:t>
      </w:r>
      <w:proofErr w:type="spellStart"/>
      <w:r w:rsidRPr="002F3267">
        <w:rPr>
          <w:rFonts w:ascii="Arial" w:hAnsi="Arial"/>
        </w:rPr>
        <w:t>terencev</w:t>
      </w:r>
      <w:proofErr w:type="spellEnd"/>
      <w:r w:rsidRPr="002F3267">
        <w:rPr>
          <w:rFonts w:ascii="Arial" w:hAnsi="Arial"/>
        </w:rPr>
        <w:t xml:space="preserve"> in obenem tudi Volkswagnov največji posamični trg. </w:t>
      </w:r>
    </w:p>
    <w:p w:rsidR="007E42EC" w:rsidRPr="002F3267" w:rsidRDefault="007E42EC" w:rsidP="007E42EC">
      <w:pPr>
        <w:rPr>
          <w:rFonts w:ascii="Arial" w:hAnsi="Arial"/>
          <w:color w:val="FF0000"/>
        </w:rPr>
      </w:pPr>
    </w:p>
    <w:tbl>
      <w:tblPr>
        <w:tblStyle w:val="Tabela-mrea"/>
        <w:tblpPr w:rightFromText="284" w:topFromText="142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15"/>
      </w:tblGrid>
      <w:tr w:rsidR="00CD7671" w:rsidRPr="002F3267" w:rsidTr="00FA5E4A">
        <w:trPr>
          <w:trHeight w:hRule="exact" w:val="2353"/>
        </w:trPr>
        <w:tc>
          <w:tcPr>
            <w:tcW w:w="3515" w:type="dxa"/>
            <w:shd w:val="clear" w:color="auto" w:fill="auto"/>
            <w:noWrap/>
          </w:tcPr>
          <w:p w:rsidR="00CD7671" w:rsidRPr="002F3267" w:rsidRDefault="00CD7671" w:rsidP="00FA5E4A">
            <w:pPr>
              <w:spacing w:line="240" w:lineRule="auto"/>
              <w:rPr>
                <w:rFonts w:ascii="Arial" w:hAnsi="Arial"/>
                <w:b/>
                <w:bCs/>
              </w:rPr>
            </w:pPr>
            <w:r w:rsidRPr="002F3267">
              <w:rPr>
                <w:rFonts w:ascii="Arial" w:hAnsi="Arial"/>
                <w:b/>
                <w:bCs/>
                <w:noProof/>
                <w:snapToGrid/>
                <w:lang w:eastAsia="sl-SI"/>
              </w:rPr>
              <w:drawing>
                <wp:inline distT="0" distB="0" distL="0" distR="0">
                  <wp:extent cx="2230119" cy="1492741"/>
                  <wp:effectExtent l="0" t="0" r="0" b="0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19" cy="149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671" w:rsidRPr="002F3267" w:rsidTr="00790F64">
        <w:trPr>
          <w:trHeight w:hRule="exact" w:val="624"/>
        </w:trPr>
        <w:tc>
          <w:tcPr>
            <w:tcW w:w="3515" w:type="dxa"/>
            <w:shd w:val="clear" w:color="auto" w:fill="auto"/>
            <w:noWrap/>
            <w:tcMar>
              <w:top w:w="170" w:type="dxa"/>
            </w:tcMar>
          </w:tcPr>
          <w:p w:rsidR="00CD7671" w:rsidRPr="002F3267" w:rsidRDefault="00A007B1" w:rsidP="00A007B1">
            <w:pPr>
              <w:pStyle w:val="Napis"/>
              <w:rPr>
                <w:rFonts w:ascii="Arial" w:hAnsi="Arial"/>
                <w:snapToGrid/>
              </w:rPr>
            </w:pPr>
            <w:r w:rsidRPr="002F3267">
              <w:rPr>
                <w:rFonts w:ascii="Arial" w:hAnsi="Arial"/>
                <w:snapToGrid/>
              </w:rPr>
              <w:t xml:space="preserve">Prvi pogled na povsem na novo razviti </w:t>
            </w:r>
            <w:proofErr w:type="spellStart"/>
            <w:r w:rsidRPr="002F3267">
              <w:rPr>
                <w:rFonts w:ascii="Arial" w:hAnsi="Arial"/>
                <w:snapToGrid/>
              </w:rPr>
              <w:t>Touareg</w:t>
            </w:r>
            <w:proofErr w:type="spellEnd"/>
            <w:r w:rsidRPr="002F3267">
              <w:rPr>
                <w:rFonts w:ascii="Arial" w:hAnsi="Arial"/>
                <w:snapToGrid/>
              </w:rPr>
              <w:t xml:space="preserve"> </w:t>
            </w:r>
          </w:p>
        </w:tc>
      </w:tr>
    </w:tbl>
    <w:p w:rsidR="00FA66D4" w:rsidRPr="002F3267" w:rsidRDefault="001C67DB" w:rsidP="00907627">
      <w:pPr>
        <w:rPr>
          <w:rFonts w:ascii="Arial" w:hAnsi="Arial"/>
        </w:rPr>
      </w:pPr>
      <w:proofErr w:type="spellStart"/>
      <w:r w:rsidRPr="002F3267">
        <w:rPr>
          <w:rFonts w:ascii="Arial" w:hAnsi="Arial"/>
        </w:rPr>
        <w:t>Touareg</w:t>
      </w:r>
      <w:proofErr w:type="spellEnd"/>
      <w:r w:rsidRPr="002F3267">
        <w:rPr>
          <w:rFonts w:ascii="Arial" w:hAnsi="Arial"/>
        </w:rPr>
        <w:t xml:space="preserve"> na vrhu Volkswagnove modelske palete zelo jasno razkriva, kakšne ambicije ima znamka: ekspresivni dizajn, ki ga je s svojo ekipo zasnoval Volks</w:t>
      </w:r>
      <w:r w:rsidR="006B7278" w:rsidRPr="002F3267">
        <w:rPr>
          <w:rFonts w:ascii="Arial" w:hAnsi="Arial"/>
        </w:rPr>
        <w:softHyphen/>
      </w:r>
      <w:r w:rsidRPr="002F3267">
        <w:rPr>
          <w:rFonts w:ascii="Arial" w:hAnsi="Arial"/>
        </w:rPr>
        <w:t xml:space="preserve">wagnov glavni oblikovalec Klaus </w:t>
      </w:r>
      <w:proofErr w:type="spellStart"/>
      <w:r w:rsidRPr="002F3267">
        <w:rPr>
          <w:rFonts w:ascii="Arial" w:hAnsi="Arial"/>
        </w:rPr>
        <w:t>Bischoff</w:t>
      </w:r>
      <w:proofErr w:type="spellEnd"/>
      <w:r w:rsidRPr="002F3267">
        <w:rPr>
          <w:rFonts w:ascii="Arial" w:hAnsi="Arial"/>
        </w:rPr>
        <w:t xml:space="preserve">, daje vozilu nezamenljivo in karakterno identiteto. Za maksimalno varnost in udobje bo skrbela cela armada inovativnih </w:t>
      </w:r>
      <w:proofErr w:type="spellStart"/>
      <w:r w:rsidRPr="002F3267">
        <w:rPr>
          <w:rFonts w:ascii="Arial" w:hAnsi="Arial"/>
        </w:rPr>
        <w:t>asistenčnih</w:t>
      </w:r>
      <w:proofErr w:type="spellEnd"/>
      <w:r w:rsidRPr="002F3267">
        <w:rPr>
          <w:rFonts w:ascii="Arial" w:hAnsi="Arial"/>
        </w:rPr>
        <w:t xml:space="preserve"> sistemov. Z eno največjih digitalnih armaturnih plošč v tem razredu, t. i. </w:t>
      </w:r>
      <w:proofErr w:type="spellStart"/>
      <w:r w:rsidRPr="002F3267">
        <w:rPr>
          <w:rFonts w:ascii="Arial" w:hAnsi="Arial"/>
        </w:rPr>
        <w:t>Innovision</w:t>
      </w:r>
      <w:proofErr w:type="spellEnd"/>
      <w:r w:rsidRPr="002F3267">
        <w:rPr>
          <w:rFonts w:ascii="Arial" w:hAnsi="Arial"/>
        </w:rPr>
        <w:t xml:space="preserve"> </w:t>
      </w:r>
      <w:proofErr w:type="spellStart"/>
      <w:r w:rsidRPr="002F3267">
        <w:rPr>
          <w:rFonts w:ascii="Arial" w:hAnsi="Arial"/>
        </w:rPr>
        <w:t>Cockpitom</w:t>
      </w:r>
      <w:proofErr w:type="spellEnd"/>
      <w:r w:rsidRPr="002F3267">
        <w:rPr>
          <w:rFonts w:ascii="Arial" w:hAnsi="Arial"/>
        </w:rPr>
        <w:t xml:space="preserve">, se odpirajo povsem nove dimenzije informacij in razvedrila. Povezljivost pa je na takšnem nivoju, da lahko govorimo kar o internetnem vozlišču na štirih kolesih. Pogonski sklop, zračno vzmetenje, krmiljenje zadnjih koles in sistem prečnega stabiliziranja omogočajo varno in dinamično doživetje vožnje. </w:t>
      </w:r>
    </w:p>
    <w:p w:rsidR="00FA66D4" w:rsidRPr="002F3267" w:rsidRDefault="00FA66D4" w:rsidP="00907627">
      <w:pPr>
        <w:rPr>
          <w:rFonts w:ascii="Arial" w:hAnsi="Arial"/>
        </w:rPr>
      </w:pPr>
    </w:p>
    <w:p w:rsidR="00F765FC" w:rsidRPr="002F3267" w:rsidRDefault="00E04869" w:rsidP="00F765FC">
      <w:pPr>
        <w:rPr>
          <w:rFonts w:ascii="Arial" w:hAnsi="Arial"/>
        </w:rPr>
      </w:pPr>
      <w:r w:rsidRPr="002F3267">
        <w:rPr>
          <w:rFonts w:ascii="Arial" w:hAnsi="Arial"/>
        </w:rPr>
        <w:t xml:space="preserve">Volkswagen z novim </w:t>
      </w:r>
      <w:proofErr w:type="spellStart"/>
      <w:r w:rsidRPr="002F3267">
        <w:rPr>
          <w:rFonts w:ascii="Arial" w:hAnsi="Arial"/>
        </w:rPr>
        <w:t>Touaregom</w:t>
      </w:r>
      <w:proofErr w:type="spellEnd"/>
      <w:r w:rsidRPr="002F3267">
        <w:rPr>
          <w:rFonts w:ascii="Arial" w:hAnsi="Arial"/>
        </w:rPr>
        <w:t xml:space="preserve"> nadaljuje zgodbo o uspehu te modelske serije tretje generacije. Kot že predhodna modela, bo tudi ta zadovoljil visoka pričakovanja višjega avtomobilskega razreda in njegovih kupcev. Ekskluzivni SUV C-segment danes spada med posebej </w:t>
      </w:r>
      <w:r w:rsidRPr="002F3267">
        <w:rPr>
          <w:rFonts w:ascii="Arial" w:hAnsi="Arial"/>
        </w:rPr>
        <w:lastRenderedPageBreak/>
        <w:t xml:space="preserve">hitro rastoča področja na svetovnih avtomobilskih trgih, kjer naj bi se prodaja na primer na Kitajskem po pričakovanjih do leta 2023 podvojila. </w:t>
      </w:r>
    </w:p>
    <w:p w:rsidR="00F765FC" w:rsidRPr="002F3267" w:rsidRDefault="00F765FC" w:rsidP="00F765FC">
      <w:pPr>
        <w:rPr>
          <w:rFonts w:ascii="Arial" w:hAnsi="Arial"/>
        </w:rPr>
      </w:pPr>
    </w:p>
    <w:p w:rsidR="00DB12A9" w:rsidRPr="002F3267" w:rsidRDefault="00FA66D4" w:rsidP="00907627">
      <w:pPr>
        <w:rPr>
          <w:rFonts w:ascii="Arial" w:hAnsi="Arial"/>
        </w:rPr>
      </w:pPr>
      <w:r w:rsidRPr="002F3267">
        <w:rPr>
          <w:rFonts w:ascii="Arial" w:hAnsi="Arial"/>
        </w:rPr>
        <w:t xml:space="preserve">Svoje zmogljivosti in funkcionalnost je </w:t>
      </w:r>
      <w:proofErr w:type="spellStart"/>
      <w:r w:rsidRPr="002F3267">
        <w:rPr>
          <w:rFonts w:ascii="Arial" w:hAnsi="Arial"/>
        </w:rPr>
        <w:t>Touareg</w:t>
      </w:r>
      <w:proofErr w:type="spellEnd"/>
      <w:r w:rsidRPr="002F3267">
        <w:rPr>
          <w:rFonts w:ascii="Arial" w:hAnsi="Arial"/>
        </w:rPr>
        <w:t xml:space="preserve"> vse od prihoda na trg leta 2002 dokazal z okrog milijonom prodanih primerkov – na utrjenih in neutrjenih cestah ter </w:t>
      </w:r>
      <w:proofErr w:type="spellStart"/>
      <w:r w:rsidRPr="002F3267">
        <w:rPr>
          <w:rFonts w:ascii="Arial" w:hAnsi="Arial"/>
        </w:rPr>
        <w:t>rally</w:t>
      </w:r>
      <w:proofErr w:type="spellEnd"/>
      <w:r w:rsidRPr="002F3267">
        <w:rPr>
          <w:rFonts w:ascii="Arial" w:hAnsi="Arial"/>
        </w:rPr>
        <w:t xml:space="preserve"> progah </w:t>
      </w:r>
      <w:proofErr w:type="spellStart"/>
      <w:r w:rsidRPr="002F3267">
        <w:rPr>
          <w:rFonts w:ascii="Arial" w:hAnsi="Arial"/>
        </w:rPr>
        <w:t>širom</w:t>
      </w:r>
      <w:proofErr w:type="spellEnd"/>
      <w:r w:rsidRPr="002F3267">
        <w:rPr>
          <w:rFonts w:ascii="Arial" w:hAnsi="Arial"/>
        </w:rPr>
        <w:t xml:space="preserve"> po svetu. Med njegove posebne dosežke sodijo uspehi na </w:t>
      </w:r>
      <w:proofErr w:type="spellStart"/>
      <w:r w:rsidRPr="002F3267">
        <w:rPr>
          <w:rFonts w:ascii="Arial" w:hAnsi="Arial"/>
        </w:rPr>
        <w:t>rallyju</w:t>
      </w:r>
      <w:proofErr w:type="spellEnd"/>
      <w:r w:rsidRPr="002F3267">
        <w:rPr>
          <w:rFonts w:ascii="Arial" w:hAnsi="Arial"/>
        </w:rPr>
        <w:t xml:space="preserve"> Dakar v letih 2009–2011. </w:t>
      </w:r>
    </w:p>
    <w:p w:rsidR="00DB12A9" w:rsidRPr="002F3267" w:rsidRDefault="00DB12A9" w:rsidP="00907627">
      <w:pPr>
        <w:rPr>
          <w:rFonts w:ascii="Arial" w:hAnsi="Arial"/>
        </w:rPr>
      </w:pPr>
    </w:p>
    <w:p w:rsidR="00FA66D4" w:rsidRPr="002F3267" w:rsidRDefault="00DB12A9" w:rsidP="00907627">
      <w:pPr>
        <w:rPr>
          <w:rFonts w:ascii="Arial" w:hAnsi="Arial"/>
        </w:rPr>
      </w:pPr>
      <w:r w:rsidRPr="002F3267">
        <w:rPr>
          <w:rFonts w:ascii="Arial" w:hAnsi="Arial"/>
        </w:rPr>
        <w:t xml:space="preserve">Volkswagen bo novi </w:t>
      </w:r>
      <w:proofErr w:type="spellStart"/>
      <w:r w:rsidRPr="002F3267">
        <w:rPr>
          <w:rFonts w:ascii="Arial" w:hAnsi="Arial"/>
        </w:rPr>
        <w:t>Touareg</w:t>
      </w:r>
      <w:proofErr w:type="spellEnd"/>
      <w:r w:rsidRPr="002F3267">
        <w:rPr>
          <w:rFonts w:ascii="Arial" w:hAnsi="Arial"/>
        </w:rPr>
        <w:t>, z vsemi njegovimi tehničnimi značilnostmi  in bogato opremo, javnosti prvič predstavil na svetovni premieri 23. marca 2018 v Pekingu.</w:t>
      </w:r>
    </w:p>
    <w:p w:rsidR="00FA66D4" w:rsidRPr="002F3267" w:rsidRDefault="00FA66D4" w:rsidP="00907627">
      <w:pPr>
        <w:rPr>
          <w:rFonts w:ascii="Arial" w:hAnsi="Arial"/>
        </w:rPr>
      </w:pPr>
    </w:p>
    <w:p w:rsidR="00B0165C" w:rsidRPr="002F3267" w:rsidRDefault="00B0165C" w:rsidP="007E42EC">
      <w:pPr>
        <w:rPr>
          <w:rFonts w:ascii="Arial" w:hAnsi="Arial"/>
        </w:rPr>
      </w:pPr>
    </w:p>
    <w:p w:rsidR="00387016" w:rsidRPr="002F3267" w:rsidRDefault="005B15B8" w:rsidP="005B15B8">
      <w:pPr>
        <w:pStyle w:val="Funoten"/>
        <w:numPr>
          <w:ilvl w:val="0"/>
          <w:numId w:val="0"/>
        </w:numPr>
        <w:spacing w:line="240" w:lineRule="auto"/>
        <w:ind w:left="170" w:hanging="170"/>
        <w:rPr>
          <w:rFonts w:ascii="Arial" w:hAnsi="Arial"/>
          <w:snapToGrid/>
          <w:color w:val="000000"/>
          <w:kern w:val="0"/>
          <w:szCs w:val="22"/>
        </w:rPr>
      </w:pPr>
      <w:r w:rsidRPr="002F3267">
        <w:rPr>
          <w:rFonts w:ascii="Arial" w:hAnsi="Arial"/>
          <w:snapToGrid/>
          <w:color w:val="000000"/>
          <w:szCs w:val="22"/>
        </w:rPr>
        <w:t xml:space="preserve">1) Novi </w:t>
      </w:r>
      <w:proofErr w:type="spellStart"/>
      <w:r w:rsidRPr="002F3267">
        <w:rPr>
          <w:rFonts w:ascii="Arial" w:hAnsi="Arial"/>
          <w:snapToGrid/>
          <w:color w:val="000000"/>
          <w:szCs w:val="22"/>
        </w:rPr>
        <w:t>Touareg</w:t>
      </w:r>
      <w:proofErr w:type="spellEnd"/>
      <w:r w:rsidRPr="002F3267">
        <w:rPr>
          <w:rFonts w:ascii="Arial" w:hAnsi="Arial"/>
          <w:snapToGrid/>
          <w:color w:val="000000"/>
          <w:szCs w:val="22"/>
        </w:rPr>
        <w:t xml:space="preserve">  še ni v prodaji in </w:t>
      </w:r>
      <w:r w:rsidR="00CA3609" w:rsidRPr="002F3267">
        <w:rPr>
          <w:rFonts w:ascii="Arial" w:hAnsi="Arial"/>
          <w:snapToGrid/>
          <w:color w:val="000000"/>
          <w:szCs w:val="22"/>
        </w:rPr>
        <w:t>zato ni predmet Direktive 1999/94 ES.</w:t>
      </w:r>
    </w:p>
    <w:p w:rsidR="007138B3" w:rsidRPr="002F3267" w:rsidRDefault="007138B3" w:rsidP="005B15B8">
      <w:pPr>
        <w:pStyle w:val="EinfAbs"/>
        <w:rPr>
          <w:rFonts w:ascii="Arial" w:hAnsi="Arial" w:cs="Arial"/>
        </w:rPr>
      </w:pPr>
    </w:p>
    <w:p w:rsidR="005B15B8" w:rsidRPr="002F3267" w:rsidRDefault="005B15B8" w:rsidP="005B15B8">
      <w:pPr>
        <w:pStyle w:val="EinfAbs"/>
        <w:rPr>
          <w:rFonts w:ascii="Arial" w:hAnsi="Arial" w:cs="Arial"/>
        </w:rPr>
      </w:pPr>
    </w:p>
    <w:p w:rsidR="005B15B8" w:rsidRPr="002F3267" w:rsidRDefault="005B15B8" w:rsidP="005B15B8">
      <w:pPr>
        <w:pStyle w:val="EinfAbs"/>
        <w:rPr>
          <w:rFonts w:ascii="Arial" w:hAnsi="Arial" w:cs="Arial"/>
        </w:rPr>
      </w:pPr>
    </w:p>
    <w:tbl>
      <w:tblPr>
        <w:tblpPr w:leftFromText="142" w:rightFromText="142" w:tblpYSpec="bottom"/>
        <w:tblOverlap w:val="never"/>
        <w:tblW w:w="7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A0"/>
      </w:tblPr>
      <w:tblGrid>
        <w:gridCol w:w="7058"/>
      </w:tblGrid>
      <w:tr w:rsidR="00387016" w:rsidRPr="002F3267" w:rsidTr="002322F3">
        <w:tc>
          <w:tcPr>
            <w:tcW w:w="70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2322F3" w:rsidRPr="002F3267" w:rsidRDefault="002322F3" w:rsidP="00C21721">
            <w:pPr>
              <w:pStyle w:val="Abbinder"/>
              <w:rPr>
                <w:rFonts w:ascii="Arial" w:hAnsi="Arial" w:cs="Arial"/>
                <w:b/>
              </w:rPr>
            </w:pPr>
            <w:r w:rsidRPr="002F3267">
              <w:rPr>
                <w:rFonts w:ascii="Arial" w:hAnsi="Arial" w:cs="Arial"/>
                <w:b/>
              </w:rPr>
              <w:t>O znamki Volkswagen: Uresničujemo prihodnost.</w:t>
            </w:r>
          </w:p>
          <w:p w:rsidR="00387016" w:rsidRPr="002F3267" w:rsidRDefault="00D72D1A" w:rsidP="00D72D1A">
            <w:pPr>
              <w:pStyle w:val="Abbinder"/>
              <w:rPr>
                <w:rFonts w:ascii="Arial" w:hAnsi="Arial" w:cs="Arial"/>
              </w:rPr>
            </w:pPr>
            <w:r w:rsidRPr="002F3267">
              <w:rPr>
                <w:rFonts w:ascii="Arial" w:hAnsi="Arial" w:cs="Arial"/>
              </w:rPr>
              <w:t xml:space="preserve">Znamka Volkswagen Osebna vozila je prisotna na več kot 150 trgih širom po svetu, vozila pa proizvaja na 50 lokacijah v 14 državah. Leta 2017 je Volkswagen izdelal več kot šest milijonov vozil, med katere sodijo prodajne uspešnice, kot so Golf, </w:t>
            </w:r>
            <w:proofErr w:type="spellStart"/>
            <w:r w:rsidRPr="002F3267">
              <w:rPr>
                <w:rFonts w:ascii="Arial" w:hAnsi="Arial" w:cs="Arial"/>
              </w:rPr>
              <w:t>Tiguan</w:t>
            </w:r>
            <w:proofErr w:type="spellEnd"/>
            <w:r w:rsidRPr="002F3267">
              <w:rPr>
                <w:rFonts w:ascii="Arial" w:hAnsi="Arial" w:cs="Arial"/>
              </w:rPr>
              <w:t xml:space="preserve">, </w:t>
            </w:r>
            <w:proofErr w:type="spellStart"/>
            <w:r w:rsidRPr="002F3267">
              <w:rPr>
                <w:rFonts w:ascii="Arial" w:hAnsi="Arial" w:cs="Arial"/>
              </w:rPr>
              <w:t>Jetta</w:t>
            </w:r>
            <w:proofErr w:type="spellEnd"/>
            <w:r w:rsidRPr="002F3267">
              <w:rPr>
                <w:rFonts w:ascii="Arial" w:hAnsi="Arial" w:cs="Arial"/>
              </w:rPr>
              <w:t xml:space="preserve"> in </w:t>
            </w:r>
            <w:proofErr w:type="spellStart"/>
            <w:r w:rsidRPr="002F3267">
              <w:rPr>
                <w:rFonts w:ascii="Arial" w:hAnsi="Arial" w:cs="Arial"/>
              </w:rPr>
              <w:t>Passat</w:t>
            </w:r>
            <w:proofErr w:type="spellEnd"/>
            <w:r w:rsidRPr="002F3267">
              <w:rPr>
                <w:rFonts w:ascii="Arial" w:hAnsi="Arial" w:cs="Arial"/>
              </w:rPr>
              <w:t xml:space="preserve">. Trenutno je pri Volkswagnu po vsem svetu zaposlenih 198.000 ljudi. Poleg tega je v več kot 7.700 partnerskih </w:t>
            </w:r>
            <w:proofErr w:type="spellStart"/>
            <w:r w:rsidRPr="002F3267">
              <w:rPr>
                <w:rFonts w:ascii="Arial" w:hAnsi="Arial" w:cs="Arial"/>
              </w:rPr>
              <w:t>avtohišah</w:t>
            </w:r>
            <w:proofErr w:type="spellEnd"/>
            <w:r w:rsidRPr="002F3267">
              <w:rPr>
                <w:rFonts w:ascii="Arial" w:hAnsi="Arial" w:cs="Arial"/>
              </w:rPr>
              <w:t xml:space="preserve"> zaposlenih še 74.000 ljudi. Volkswagen sistematično izpopolnjuje proizvodnjo avtomobilov. Električna mobilnost, pametna mobilnost in digitalna preobrazba znamke so ključna strateška področja za prihodnost.</w:t>
            </w:r>
          </w:p>
        </w:tc>
      </w:tr>
    </w:tbl>
    <w:p w:rsidR="00387016" w:rsidRPr="002F3267" w:rsidRDefault="00387016" w:rsidP="00F30731">
      <w:pPr>
        <w:rPr>
          <w:rFonts w:ascii="Arial" w:hAnsi="Arial"/>
        </w:rPr>
      </w:pPr>
    </w:p>
    <w:sectPr w:rsidR="00387016" w:rsidRPr="002F3267" w:rsidSect="00ED722E">
      <w:headerReference w:type="default" r:id="rId16"/>
      <w:pgSz w:w="11906" w:h="16838" w:code="9"/>
      <w:pgMar w:top="2835" w:right="3402" w:bottom="1304" w:left="1418" w:header="0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AC0" w:rsidRDefault="00F64AC0">
      <w:r>
        <w:separator/>
      </w:r>
    </w:p>
  </w:endnote>
  <w:endnote w:type="continuationSeparator" w:id="0">
    <w:p w:rsidR="00F64AC0" w:rsidRDefault="00F64A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W Text Office">
    <w:panose1 w:val="020B0504040200000003"/>
    <w:charset w:val="EE"/>
    <w:family w:val="swiss"/>
    <w:pitch w:val="variable"/>
    <w:sig w:usb0="A00002AF" w:usb1="5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VW Head Office">
    <w:panose1 w:val="020B0504040200000003"/>
    <w:charset w:val="EE"/>
    <w:family w:val="swiss"/>
    <w:pitch w:val="variable"/>
    <w:sig w:usb0="A00002AF" w:usb1="5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Arial"/>
    <w:charset w:val="00"/>
    <w:family w:val="auto"/>
    <w:pitch w:val="variable"/>
    <w:sig w:usb0="E00002AF" w:usb1="5000E07B" w:usb2="00000000" w:usb3="00000000" w:csb0="0000019F" w:csb1="00000000"/>
  </w:font>
  <w:font w:name="VWTex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AC0" w:rsidRDefault="00F64AC0">
      <w:r>
        <w:separator/>
      </w:r>
    </w:p>
  </w:footnote>
  <w:footnote w:type="continuationSeparator" w:id="0">
    <w:p w:rsidR="00F64AC0" w:rsidRDefault="00F64A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65E" w:rsidRDefault="0078665E">
    <w:pPr>
      <w:pStyle w:val="Glava"/>
    </w:pPr>
    <w:r>
      <w:rPr>
        <w:noProof/>
        <w:snapToGrid/>
        <w:lang w:eastAsia="sl-SI"/>
      </w:rPr>
      <w:drawing>
        <wp:anchor distT="0" distB="0" distL="114300" distR="114300" simplePos="0" relativeHeight="251687424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880110</wp:posOffset>
          </wp:positionV>
          <wp:extent cx="1831340" cy="196215"/>
          <wp:effectExtent l="0" t="0" r="0" b="6985"/>
          <wp:wrapNone/>
          <wp:docPr id="22" name="Bild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ressemitteilung_d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340" cy="19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0AE9" w:rsidRPr="00B70AE9">
      <w:rPr>
        <w:noProof/>
      </w:rPr>
      <w:pict>
        <v:group id="Gruppieren 12" o:spid="_x0000_s4099" style="position:absolute;margin-left:345.85pt;margin-top:0;width:153.05pt;height:153.05pt;z-index:251684352;mso-position-horizontal-relative:text;mso-position-vertical-relative:text;mso-width-relative:margin;mso-height-relative:margin" coordsize="19451,19451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3" o:spid="_x0000_s4101" type="#_x0000_t75" style="position:absolute;width:19451;height:19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">
            <v:imagedata r:id="rId2" o:title=""/>
            <v:path arrowok="t"/>
          </v:shape>
          <v:shape id="Grafik 7" o:spid="_x0000_s4100" type="#_x0000_t75" style="position:absolute;left:6043;top:6040;width:7366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">
            <v:imagedata r:id="rId3" o:title=""/>
            <v:path arrowok="t"/>
          </v:shape>
        </v:group>
      </w:pict>
    </w:r>
    <w:r w:rsidR="00B70AE9" w:rsidRPr="00B70AE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4098" type="#_x0000_t202" style="position:absolute;margin-left:71.7pt;margin-top:791.2pt;width:104.9pt;height:26.9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" stroked="f">
          <v:textbox inset="0,0,0,0">
            <w:txbxContent>
              <w:p w:rsidR="0078665E" w:rsidRPr="00BC24A2" w:rsidRDefault="0078665E" w:rsidP="0007171A">
                <w:pPr>
                  <w:pStyle w:val="DatumAusgabe"/>
                </w:pPr>
                <w:r>
                  <w:t>Št. 1/2017</w:t>
                </w:r>
              </w:p>
            </w:txbxContent>
          </v:textbox>
          <w10:wrap anchorx="page"/>
        </v:shape>
      </w:pict>
    </w:r>
    <w:r w:rsidR="00B70AE9" w:rsidRPr="00B70AE9">
      <w:rPr>
        <w:noProof/>
      </w:rPr>
      <w:pict>
        <v:shape id="_x0000_s4097" type="#_x0000_t202" style="position:absolute;margin-left:459.25pt;margin-top:791.25pt;width:104.9pt;height:26.9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" stroked="f">
          <v:textbox inset="0,0,0,0">
            <w:txbxContent>
              <w:p w:rsidR="0078665E" w:rsidRDefault="0078665E" w:rsidP="00A93301">
                <w:pPr>
                  <w:pStyle w:val="Glava"/>
                </w:pPr>
                <w:r>
                  <w:t xml:space="preserve">Stran </w:t>
                </w:r>
                <w:r w:rsidR="00B70AE9">
                  <w:fldChar w:fldCharType="begin"/>
                </w:r>
                <w:r>
                  <w:instrText>PAGE  \* Arabic  \* MERGEFORMAT</w:instrText>
                </w:r>
                <w:r w:rsidR="00B70AE9">
                  <w:fldChar w:fldCharType="separate"/>
                </w:r>
                <w:r w:rsidR="002F3267">
                  <w:rPr>
                    <w:noProof/>
                  </w:rPr>
                  <w:t>2</w:t>
                </w:r>
                <w:r w:rsidR="00B70AE9">
                  <w:fldChar w:fldCharType="end"/>
                </w:r>
                <w:r>
                  <w:t xml:space="preserve"> od </w:t>
                </w:r>
                <w:fldSimple w:instr="NUMPAGES  \* Arabic  \* MERGEFORMAT">
                  <w:r w:rsidR="002F3267">
                    <w:rPr>
                      <w:noProof/>
                    </w:rPr>
                    <w:t>2</w:t>
                  </w:r>
                </w:fldSimple>
              </w:p>
              <w:p w:rsidR="0078665E" w:rsidRDefault="0078665E" w:rsidP="00AC717D">
                <w:pPr>
                  <w:pStyle w:val="Glava"/>
                </w:pPr>
              </w:p>
            </w:txbxContent>
          </v:textbox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D9843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9210D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E6F79C8"/>
    <w:multiLevelType w:val="multilevel"/>
    <w:tmpl w:val="B21C803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20E9C"/>
    <w:multiLevelType w:val="hybridMultilevel"/>
    <w:tmpl w:val="427A8FF8"/>
    <w:lvl w:ilvl="0" w:tplc="9C306E5C">
      <w:start w:val="1"/>
      <w:numFmt w:val="bullet"/>
      <w:pStyle w:val="StandardAufzhlung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F584D"/>
    <w:multiLevelType w:val="hybridMultilevel"/>
    <w:tmpl w:val="8B7E094A"/>
    <w:lvl w:ilvl="0" w:tplc="06F09FEC">
      <w:start w:val="1"/>
      <w:numFmt w:val="bullet"/>
      <w:lvlText w:val="−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5617E"/>
    <w:multiLevelType w:val="hybridMultilevel"/>
    <w:tmpl w:val="D00CFBF6"/>
    <w:lvl w:ilvl="0" w:tplc="14904980">
      <w:start w:val="1"/>
      <w:numFmt w:val="bullet"/>
      <w:lvlText w:val=""/>
      <w:lvlJc w:val="left"/>
      <w:pPr>
        <w:ind w:left="720" w:hanging="360"/>
      </w:pPr>
      <w:rPr>
        <w:rFonts w:ascii="VW Text Office" w:hAnsi="VW Text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D754A"/>
    <w:multiLevelType w:val="hybridMultilevel"/>
    <w:tmpl w:val="6DC6BE6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D262B4"/>
    <w:multiLevelType w:val="hybridMultilevel"/>
    <w:tmpl w:val="BC80EAE6"/>
    <w:lvl w:ilvl="0" w:tplc="83A27346">
      <w:start w:val="1"/>
      <w:numFmt w:val="decimal"/>
      <w:pStyle w:val="Funoten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534D15"/>
    <w:multiLevelType w:val="multilevel"/>
    <w:tmpl w:val="BC80EAE6"/>
    <w:lvl w:ilvl="0">
      <w:start w:val="1"/>
      <w:numFmt w:val="decimal"/>
      <w:lvlText w:val="%1)"/>
      <w:lvlJc w:val="left"/>
      <w:pPr>
        <w:ind w:left="113" w:hanging="113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22A5F"/>
    <w:multiLevelType w:val="hybridMultilevel"/>
    <w:tmpl w:val="D10C404E"/>
    <w:lvl w:ilvl="0" w:tplc="B740A788">
      <w:start w:val="1"/>
      <w:numFmt w:val="bullet"/>
      <w:pStyle w:val="Zusammenfassung"/>
      <w:lvlText w:val="→"/>
      <w:lvlJc w:val="left"/>
      <w:pPr>
        <w:ind w:left="36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A7414E1"/>
    <w:multiLevelType w:val="hybridMultilevel"/>
    <w:tmpl w:val="5FBAF146"/>
    <w:lvl w:ilvl="0" w:tplc="24205468">
      <w:start w:val="1"/>
      <w:numFmt w:val="bullet"/>
      <w:lvlText w:val="→"/>
      <w:lvlJc w:val="left"/>
      <w:pPr>
        <w:ind w:left="720" w:hanging="360"/>
      </w:pPr>
      <w:rPr>
        <w:rFonts w:ascii="VW Text Office" w:hAnsi="VW Text Office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A850DF"/>
    <w:multiLevelType w:val="singleLevel"/>
    <w:tmpl w:val="60725EA8"/>
    <w:lvl w:ilvl="0">
      <w:start w:val="1"/>
      <w:numFmt w:val="bullet"/>
      <w:pStyle w:val="Oznaenseznam"/>
      <w:lvlText w:val="–"/>
      <w:lvlJc w:val="left"/>
      <w:pPr>
        <w:tabs>
          <w:tab w:val="num" w:pos="360"/>
        </w:tabs>
        <w:ind w:left="210" w:hanging="210"/>
      </w:pPr>
      <w:rPr>
        <w:rFonts w:ascii="Times New Roman" w:hAnsi="Times New Roman" w:hint="default"/>
        <w:sz w:val="16"/>
      </w:rPr>
    </w:lvl>
  </w:abstractNum>
  <w:abstractNum w:abstractNumId="12">
    <w:nsid w:val="61497B34"/>
    <w:multiLevelType w:val="multilevel"/>
    <w:tmpl w:val="83087284"/>
    <w:lvl w:ilvl="0">
      <w:start w:val="1"/>
      <w:numFmt w:val="decimal"/>
      <w:lvlText w:val="%1)"/>
      <w:lvlJc w:val="left"/>
      <w:pPr>
        <w:ind w:left="227" w:hanging="227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1"/>
  </w:num>
  <w:num w:numId="4">
    <w:abstractNumId w:val="0"/>
  </w:num>
  <w:num w:numId="5">
    <w:abstractNumId w:val="10"/>
  </w:num>
  <w:num w:numId="6">
    <w:abstractNumId w:val="9"/>
  </w:num>
  <w:num w:numId="7">
    <w:abstractNumId w:val="5"/>
  </w:num>
  <w:num w:numId="8">
    <w:abstractNumId w:val="3"/>
  </w:num>
  <w:num w:numId="9">
    <w:abstractNumId w:val="4"/>
  </w:num>
  <w:num w:numId="10">
    <w:abstractNumId w:val="7"/>
  </w:num>
  <w:num w:numId="11">
    <w:abstractNumId w:val="2"/>
  </w:num>
  <w:num w:numId="12">
    <w:abstractNumId w:val="12"/>
  </w:num>
  <w:num w:numId="13">
    <w:abstractNumId w:val="8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removePersonalInformation/>
  <w:removeDateAndTime/>
  <w:activeWritingStyle w:appName="MSWord" w:lang="en-GB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D3B48"/>
    <w:rsid w:val="0000151A"/>
    <w:rsid w:val="00002226"/>
    <w:rsid w:val="00003EB3"/>
    <w:rsid w:val="000070F4"/>
    <w:rsid w:val="00007DF2"/>
    <w:rsid w:val="00021029"/>
    <w:rsid w:val="00021AB6"/>
    <w:rsid w:val="00030F50"/>
    <w:rsid w:val="0003417E"/>
    <w:rsid w:val="00034900"/>
    <w:rsid w:val="00036133"/>
    <w:rsid w:val="000461CB"/>
    <w:rsid w:val="000572DC"/>
    <w:rsid w:val="00060029"/>
    <w:rsid w:val="00063022"/>
    <w:rsid w:val="000632DC"/>
    <w:rsid w:val="0006605A"/>
    <w:rsid w:val="00067B07"/>
    <w:rsid w:val="0007167A"/>
    <w:rsid w:val="0007171A"/>
    <w:rsid w:val="00080709"/>
    <w:rsid w:val="000827BF"/>
    <w:rsid w:val="00090FB6"/>
    <w:rsid w:val="00096FE2"/>
    <w:rsid w:val="000A011F"/>
    <w:rsid w:val="000A224F"/>
    <w:rsid w:val="000A4D6C"/>
    <w:rsid w:val="000A66F1"/>
    <w:rsid w:val="000A7D88"/>
    <w:rsid w:val="000B15CA"/>
    <w:rsid w:val="000B48A8"/>
    <w:rsid w:val="000B6A6C"/>
    <w:rsid w:val="000C7040"/>
    <w:rsid w:val="000D0966"/>
    <w:rsid w:val="000D44DC"/>
    <w:rsid w:val="000D4B61"/>
    <w:rsid w:val="000E36A5"/>
    <w:rsid w:val="000E3927"/>
    <w:rsid w:val="000E607D"/>
    <w:rsid w:val="000E63A5"/>
    <w:rsid w:val="000E67D1"/>
    <w:rsid w:val="000F2E56"/>
    <w:rsid w:val="000F34B2"/>
    <w:rsid w:val="000F4DF6"/>
    <w:rsid w:val="0011412C"/>
    <w:rsid w:val="00115BB6"/>
    <w:rsid w:val="00120182"/>
    <w:rsid w:val="00120D91"/>
    <w:rsid w:val="00124AD7"/>
    <w:rsid w:val="001304AB"/>
    <w:rsid w:val="00132CB9"/>
    <w:rsid w:val="00134525"/>
    <w:rsid w:val="00134880"/>
    <w:rsid w:val="00142643"/>
    <w:rsid w:val="00143BF8"/>
    <w:rsid w:val="00147DDE"/>
    <w:rsid w:val="00157058"/>
    <w:rsid w:val="00165B82"/>
    <w:rsid w:val="00170A5F"/>
    <w:rsid w:val="00170E79"/>
    <w:rsid w:val="00175693"/>
    <w:rsid w:val="00181685"/>
    <w:rsid w:val="00182ED9"/>
    <w:rsid w:val="00185520"/>
    <w:rsid w:val="00191067"/>
    <w:rsid w:val="001A57E0"/>
    <w:rsid w:val="001C28AD"/>
    <w:rsid w:val="001C4BF9"/>
    <w:rsid w:val="001C67DB"/>
    <w:rsid w:val="001C721C"/>
    <w:rsid w:val="001D466E"/>
    <w:rsid w:val="001D7FA4"/>
    <w:rsid w:val="001E0EDE"/>
    <w:rsid w:val="001E6FC3"/>
    <w:rsid w:val="001E75B4"/>
    <w:rsid w:val="00200962"/>
    <w:rsid w:val="002022E9"/>
    <w:rsid w:val="00203DE7"/>
    <w:rsid w:val="00205BC2"/>
    <w:rsid w:val="00211ECC"/>
    <w:rsid w:val="00220A7F"/>
    <w:rsid w:val="002322F3"/>
    <w:rsid w:val="00232B5A"/>
    <w:rsid w:val="0023448A"/>
    <w:rsid w:val="00236DFA"/>
    <w:rsid w:val="0024107B"/>
    <w:rsid w:val="00242DF9"/>
    <w:rsid w:val="00244BF0"/>
    <w:rsid w:val="0024685B"/>
    <w:rsid w:val="00250F4A"/>
    <w:rsid w:val="00253ECD"/>
    <w:rsid w:val="00254555"/>
    <w:rsid w:val="002640B3"/>
    <w:rsid w:val="0026546A"/>
    <w:rsid w:val="0027000B"/>
    <w:rsid w:val="00276479"/>
    <w:rsid w:val="00290755"/>
    <w:rsid w:val="002A27FA"/>
    <w:rsid w:val="002A63F8"/>
    <w:rsid w:val="002B4C06"/>
    <w:rsid w:val="002C4994"/>
    <w:rsid w:val="002C5C21"/>
    <w:rsid w:val="002D3B48"/>
    <w:rsid w:val="002D7788"/>
    <w:rsid w:val="002E337F"/>
    <w:rsid w:val="002E6090"/>
    <w:rsid w:val="002E7D3C"/>
    <w:rsid w:val="002F1704"/>
    <w:rsid w:val="002F3267"/>
    <w:rsid w:val="00302C5F"/>
    <w:rsid w:val="0030304F"/>
    <w:rsid w:val="0030570B"/>
    <w:rsid w:val="0032205C"/>
    <w:rsid w:val="00331565"/>
    <w:rsid w:val="00333E3F"/>
    <w:rsid w:val="00333F5D"/>
    <w:rsid w:val="00336370"/>
    <w:rsid w:val="0035277E"/>
    <w:rsid w:val="003546F9"/>
    <w:rsid w:val="003608B4"/>
    <w:rsid w:val="00360CAD"/>
    <w:rsid w:val="003616C8"/>
    <w:rsid w:val="00362138"/>
    <w:rsid w:val="00370930"/>
    <w:rsid w:val="003721AB"/>
    <w:rsid w:val="00376CA5"/>
    <w:rsid w:val="00380E8D"/>
    <w:rsid w:val="0038136D"/>
    <w:rsid w:val="00386A36"/>
    <w:rsid w:val="00387016"/>
    <w:rsid w:val="003873C7"/>
    <w:rsid w:val="00390B87"/>
    <w:rsid w:val="00395010"/>
    <w:rsid w:val="003975AA"/>
    <w:rsid w:val="00397775"/>
    <w:rsid w:val="003A23E3"/>
    <w:rsid w:val="003A4B93"/>
    <w:rsid w:val="003A5E6F"/>
    <w:rsid w:val="003B30CB"/>
    <w:rsid w:val="003B380C"/>
    <w:rsid w:val="003B3D30"/>
    <w:rsid w:val="003B58E4"/>
    <w:rsid w:val="003C4CD2"/>
    <w:rsid w:val="003C5138"/>
    <w:rsid w:val="003C538A"/>
    <w:rsid w:val="003D0596"/>
    <w:rsid w:val="003D5714"/>
    <w:rsid w:val="003E5B22"/>
    <w:rsid w:val="003E5FA9"/>
    <w:rsid w:val="003E6D9B"/>
    <w:rsid w:val="00400F63"/>
    <w:rsid w:val="00403217"/>
    <w:rsid w:val="00406606"/>
    <w:rsid w:val="004102CC"/>
    <w:rsid w:val="0041304E"/>
    <w:rsid w:val="004167B4"/>
    <w:rsid w:val="004204E3"/>
    <w:rsid w:val="00421291"/>
    <w:rsid w:val="00424272"/>
    <w:rsid w:val="00425870"/>
    <w:rsid w:val="004265B4"/>
    <w:rsid w:val="004373BB"/>
    <w:rsid w:val="00442263"/>
    <w:rsid w:val="00443CEB"/>
    <w:rsid w:val="0044651A"/>
    <w:rsid w:val="00456C78"/>
    <w:rsid w:val="0046154B"/>
    <w:rsid w:val="00461657"/>
    <w:rsid w:val="00462C91"/>
    <w:rsid w:val="004670C6"/>
    <w:rsid w:val="00475568"/>
    <w:rsid w:val="00480BD9"/>
    <w:rsid w:val="00483927"/>
    <w:rsid w:val="00494A6B"/>
    <w:rsid w:val="004A0552"/>
    <w:rsid w:val="004A1197"/>
    <w:rsid w:val="004A261C"/>
    <w:rsid w:val="004A5E34"/>
    <w:rsid w:val="004A76A0"/>
    <w:rsid w:val="004B750F"/>
    <w:rsid w:val="004B7C32"/>
    <w:rsid w:val="004C5D9B"/>
    <w:rsid w:val="004C5FD3"/>
    <w:rsid w:val="004C6BB6"/>
    <w:rsid w:val="004C7E1D"/>
    <w:rsid w:val="004D1F02"/>
    <w:rsid w:val="004D5347"/>
    <w:rsid w:val="004D7274"/>
    <w:rsid w:val="004E1D3A"/>
    <w:rsid w:val="004E316C"/>
    <w:rsid w:val="004E7BAE"/>
    <w:rsid w:val="004F31FE"/>
    <w:rsid w:val="004F3870"/>
    <w:rsid w:val="004F5849"/>
    <w:rsid w:val="00500510"/>
    <w:rsid w:val="00503B19"/>
    <w:rsid w:val="005058EB"/>
    <w:rsid w:val="005062A2"/>
    <w:rsid w:val="00506B94"/>
    <w:rsid w:val="005268DA"/>
    <w:rsid w:val="005401AF"/>
    <w:rsid w:val="00545A85"/>
    <w:rsid w:val="00550704"/>
    <w:rsid w:val="00551CB3"/>
    <w:rsid w:val="00555526"/>
    <w:rsid w:val="005572CF"/>
    <w:rsid w:val="00560C33"/>
    <w:rsid w:val="005615AC"/>
    <w:rsid w:val="0057726D"/>
    <w:rsid w:val="00577F32"/>
    <w:rsid w:val="00581228"/>
    <w:rsid w:val="0058488A"/>
    <w:rsid w:val="0058535C"/>
    <w:rsid w:val="005865AD"/>
    <w:rsid w:val="005922C5"/>
    <w:rsid w:val="005A31E0"/>
    <w:rsid w:val="005A3998"/>
    <w:rsid w:val="005A67BC"/>
    <w:rsid w:val="005B01E8"/>
    <w:rsid w:val="005B15B8"/>
    <w:rsid w:val="005B2C13"/>
    <w:rsid w:val="005B36A0"/>
    <w:rsid w:val="005B4381"/>
    <w:rsid w:val="005B5F45"/>
    <w:rsid w:val="005C0CE7"/>
    <w:rsid w:val="005C3152"/>
    <w:rsid w:val="005C6849"/>
    <w:rsid w:val="005D7E8D"/>
    <w:rsid w:val="005E035E"/>
    <w:rsid w:val="005E2EFD"/>
    <w:rsid w:val="005F0B99"/>
    <w:rsid w:val="005F233F"/>
    <w:rsid w:val="005F3618"/>
    <w:rsid w:val="0060062E"/>
    <w:rsid w:val="006030F1"/>
    <w:rsid w:val="006072DD"/>
    <w:rsid w:val="0060731E"/>
    <w:rsid w:val="00611EAD"/>
    <w:rsid w:val="0061270F"/>
    <w:rsid w:val="0061326A"/>
    <w:rsid w:val="00613288"/>
    <w:rsid w:val="00615811"/>
    <w:rsid w:val="006214D8"/>
    <w:rsid w:val="00630667"/>
    <w:rsid w:val="006513D3"/>
    <w:rsid w:val="00652FB5"/>
    <w:rsid w:val="006550C5"/>
    <w:rsid w:val="00664090"/>
    <w:rsid w:val="0066463A"/>
    <w:rsid w:val="006738ED"/>
    <w:rsid w:val="00674153"/>
    <w:rsid w:val="006766F4"/>
    <w:rsid w:val="00681E69"/>
    <w:rsid w:val="00682DEC"/>
    <w:rsid w:val="00682EB8"/>
    <w:rsid w:val="00692D2D"/>
    <w:rsid w:val="00697088"/>
    <w:rsid w:val="0069783E"/>
    <w:rsid w:val="006A2384"/>
    <w:rsid w:val="006A6758"/>
    <w:rsid w:val="006B06A3"/>
    <w:rsid w:val="006B103E"/>
    <w:rsid w:val="006B25F1"/>
    <w:rsid w:val="006B2EE7"/>
    <w:rsid w:val="006B7022"/>
    <w:rsid w:val="006B7278"/>
    <w:rsid w:val="006C3206"/>
    <w:rsid w:val="006C55DB"/>
    <w:rsid w:val="006C7DF3"/>
    <w:rsid w:val="006C7F47"/>
    <w:rsid w:val="006E15BB"/>
    <w:rsid w:val="006E16D8"/>
    <w:rsid w:val="006E1E62"/>
    <w:rsid w:val="006E76DC"/>
    <w:rsid w:val="006F78FD"/>
    <w:rsid w:val="006F7D97"/>
    <w:rsid w:val="0070128B"/>
    <w:rsid w:val="007015A3"/>
    <w:rsid w:val="00704990"/>
    <w:rsid w:val="00712EEF"/>
    <w:rsid w:val="007138B3"/>
    <w:rsid w:val="00717EBF"/>
    <w:rsid w:val="0072017E"/>
    <w:rsid w:val="007222E2"/>
    <w:rsid w:val="007253CC"/>
    <w:rsid w:val="00732D6C"/>
    <w:rsid w:val="00736F85"/>
    <w:rsid w:val="007462F9"/>
    <w:rsid w:val="00750838"/>
    <w:rsid w:val="0075092D"/>
    <w:rsid w:val="00755619"/>
    <w:rsid w:val="007648DB"/>
    <w:rsid w:val="00777127"/>
    <w:rsid w:val="00783EB1"/>
    <w:rsid w:val="0078665E"/>
    <w:rsid w:val="00790F64"/>
    <w:rsid w:val="007912E8"/>
    <w:rsid w:val="007A5184"/>
    <w:rsid w:val="007A602F"/>
    <w:rsid w:val="007B7A5B"/>
    <w:rsid w:val="007D369C"/>
    <w:rsid w:val="007D4EFA"/>
    <w:rsid w:val="007D5273"/>
    <w:rsid w:val="007E20F7"/>
    <w:rsid w:val="007E2ED5"/>
    <w:rsid w:val="007E42EC"/>
    <w:rsid w:val="007E6528"/>
    <w:rsid w:val="007E6555"/>
    <w:rsid w:val="007F3AAA"/>
    <w:rsid w:val="00800CDE"/>
    <w:rsid w:val="008023EA"/>
    <w:rsid w:val="00804471"/>
    <w:rsid w:val="008064F1"/>
    <w:rsid w:val="0081150D"/>
    <w:rsid w:val="0081166E"/>
    <w:rsid w:val="008121DF"/>
    <w:rsid w:val="00813E47"/>
    <w:rsid w:val="00815BD2"/>
    <w:rsid w:val="008212DE"/>
    <w:rsid w:val="008248B0"/>
    <w:rsid w:val="00825AA1"/>
    <w:rsid w:val="008327F1"/>
    <w:rsid w:val="00833D88"/>
    <w:rsid w:val="00834A04"/>
    <w:rsid w:val="008451AE"/>
    <w:rsid w:val="008471C8"/>
    <w:rsid w:val="00851BA2"/>
    <w:rsid w:val="00856F2F"/>
    <w:rsid w:val="00861D7C"/>
    <w:rsid w:val="00863517"/>
    <w:rsid w:val="00864CE3"/>
    <w:rsid w:val="00872FD1"/>
    <w:rsid w:val="00874CFB"/>
    <w:rsid w:val="00876F7A"/>
    <w:rsid w:val="008777E6"/>
    <w:rsid w:val="00882DFF"/>
    <w:rsid w:val="00886CE1"/>
    <w:rsid w:val="00891C5A"/>
    <w:rsid w:val="00892748"/>
    <w:rsid w:val="00896790"/>
    <w:rsid w:val="008970D5"/>
    <w:rsid w:val="008A7CBE"/>
    <w:rsid w:val="008D0524"/>
    <w:rsid w:val="008D4EA9"/>
    <w:rsid w:val="008D5274"/>
    <w:rsid w:val="008D5477"/>
    <w:rsid w:val="008E2A56"/>
    <w:rsid w:val="008E7970"/>
    <w:rsid w:val="00900BBA"/>
    <w:rsid w:val="00900C5F"/>
    <w:rsid w:val="0090116C"/>
    <w:rsid w:val="00901C7E"/>
    <w:rsid w:val="00907627"/>
    <w:rsid w:val="009105A2"/>
    <w:rsid w:val="00912BCC"/>
    <w:rsid w:val="009220FC"/>
    <w:rsid w:val="00932927"/>
    <w:rsid w:val="00932C25"/>
    <w:rsid w:val="00936C90"/>
    <w:rsid w:val="00944618"/>
    <w:rsid w:val="00962F06"/>
    <w:rsid w:val="00963F57"/>
    <w:rsid w:val="00966BAF"/>
    <w:rsid w:val="0099090B"/>
    <w:rsid w:val="00992807"/>
    <w:rsid w:val="00995C9F"/>
    <w:rsid w:val="009A2350"/>
    <w:rsid w:val="009B05DF"/>
    <w:rsid w:val="009B5334"/>
    <w:rsid w:val="009B58AB"/>
    <w:rsid w:val="009C1B5C"/>
    <w:rsid w:val="009C4FD4"/>
    <w:rsid w:val="009C50AC"/>
    <w:rsid w:val="009D0475"/>
    <w:rsid w:val="009D28A9"/>
    <w:rsid w:val="009D7A86"/>
    <w:rsid w:val="009E4BEC"/>
    <w:rsid w:val="009E5E39"/>
    <w:rsid w:val="009E7529"/>
    <w:rsid w:val="009F1E4F"/>
    <w:rsid w:val="009F2454"/>
    <w:rsid w:val="00A007B1"/>
    <w:rsid w:val="00A01ED3"/>
    <w:rsid w:val="00A056CD"/>
    <w:rsid w:val="00A07747"/>
    <w:rsid w:val="00A07A69"/>
    <w:rsid w:val="00A101E0"/>
    <w:rsid w:val="00A1733C"/>
    <w:rsid w:val="00A173AC"/>
    <w:rsid w:val="00A20626"/>
    <w:rsid w:val="00A31FF7"/>
    <w:rsid w:val="00A32C43"/>
    <w:rsid w:val="00A44EB7"/>
    <w:rsid w:val="00A5195A"/>
    <w:rsid w:val="00A51C71"/>
    <w:rsid w:val="00A66B85"/>
    <w:rsid w:val="00A70C45"/>
    <w:rsid w:val="00A71FBF"/>
    <w:rsid w:val="00A802C9"/>
    <w:rsid w:val="00A93301"/>
    <w:rsid w:val="00A953E3"/>
    <w:rsid w:val="00AA0A94"/>
    <w:rsid w:val="00AA563D"/>
    <w:rsid w:val="00AA5B3F"/>
    <w:rsid w:val="00AA7F2D"/>
    <w:rsid w:val="00AB22DB"/>
    <w:rsid w:val="00AB312B"/>
    <w:rsid w:val="00AB71D9"/>
    <w:rsid w:val="00AC65E5"/>
    <w:rsid w:val="00AC717D"/>
    <w:rsid w:val="00AD0922"/>
    <w:rsid w:val="00AD41DD"/>
    <w:rsid w:val="00AD7BE8"/>
    <w:rsid w:val="00AE7112"/>
    <w:rsid w:val="00AF3AB6"/>
    <w:rsid w:val="00B0165C"/>
    <w:rsid w:val="00B01B05"/>
    <w:rsid w:val="00B15094"/>
    <w:rsid w:val="00B15F13"/>
    <w:rsid w:val="00B32649"/>
    <w:rsid w:val="00B40711"/>
    <w:rsid w:val="00B4498C"/>
    <w:rsid w:val="00B51B0D"/>
    <w:rsid w:val="00B51C70"/>
    <w:rsid w:val="00B54D0E"/>
    <w:rsid w:val="00B63509"/>
    <w:rsid w:val="00B658EB"/>
    <w:rsid w:val="00B664FF"/>
    <w:rsid w:val="00B676CF"/>
    <w:rsid w:val="00B70AE9"/>
    <w:rsid w:val="00B71C36"/>
    <w:rsid w:val="00B761E9"/>
    <w:rsid w:val="00B77424"/>
    <w:rsid w:val="00B873CC"/>
    <w:rsid w:val="00B932C9"/>
    <w:rsid w:val="00B93341"/>
    <w:rsid w:val="00B93843"/>
    <w:rsid w:val="00BA4537"/>
    <w:rsid w:val="00BB36A9"/>
    <w:rsid w:val="00BB5928"/>
    <w:rsid w:val="00BB5E76"/>
    <w:rsid w:val="00BC1208"/>
    <w:rsid w:val="00BC24A2"/>
    <w:rsid w:val="00BC7594"/>
    <w:rsid w:val="00BD54BB"/>
    <w:rsid w:val="00BE5DA2"/>
    <w:rsid w:val="00BE69B9"/>
    <w:rsid w:val="00BF0E46"/>
    <w:rsid w:val="00BF1BDB"/>
    <w:rsid w:val="00C00312"/>
    <w:rsid w:val="00C0186C"/>
    <w:rsid w:val="00C110D9"/>
    <w:rsid w:val="00C13DA6"/>
    <w:rsid w:val="00C14B56"/>
    <w:rsid w:val="00C17F64"/>
    <w:rsid w:val="00C20155"/>
    <w:rsid w:val="00C201E9"/>
    <w:rsid w:val="00C21721"/>
    <w:rsid w:val="00C3448D"/>
    <w:rsid w:val="00C370BC"/>
    <w:rsid w:val="00C468A0"/>
    <w:rsid w:val="00C472CD"/>
    <w:rsid w:val="00C52632"/>
    <w:rsid w:val="00C53B19"/>
    <w:rsid w:val="00C576D5"/>
    <w:rsid w:val="00C641B6"/>
    <w:rsid w:val="00C7088D"/>
    <w:rsid w:val="00C70FA3"/>
    <w:rsid w:val="00C71029"/>
    <w:rsid w:val="00C84890"/>
    <w:rsid w:val="00C85D8F"/>
    <w:rsid w:val="00C90035"/>
    <w:rsid w:val="00C95381"/>
    <w:rsid w:val="00CA3609"/>
    <w:rsid w:val="00CB1F37"/>
    <w:rsid w:val="00CB244A"/>
    <w:rsid w:val="00CB495C"/>
    <w:rsid w:val="00CB5C94"/>
    <w:rsid w:val="00CD1C79"/>
    <w:rsid w:val="00CD3EB4"/>
    <w:rsid w:val="00CD7671"/>
    <w:rsid w:val="00CE3CC6"/>
    <w:rsid w:val="00CF0911"/>
    <w:rsid w:val="00CF0B14"/>
    <w:rsid w:val="00CF4047"/>
    <w:rsid w:val="00D00927"/>
    <w:rsid w:val="00D0589F"/>
    <w:rsid w:val="00D14B37"/>
    <w:rsid w:val="00D16A58"/>
    <w:rsid w:val="00D205B7"/>
    <w:rsid w:val="00D22B32"/>
    <w:rsid w:val="00D34B3F"/>
    <w:rsid w:val="00D34D5A"/>
    <w:rsid w:val="00D444FB"/>
    <w:rsid w:val="00D47741"/>
    <w:rsid w:val="00D47ACA"/>
    <w:rsid w:val="00D509F3"/>
    <w:rsid w:val="00D512B1"/>
    <w:rsid w:val="00D54229"/>
    <w:rsid w:val="00D72053"/>
    <w:rsid w:val="00D72D1A"/>
    <w:rsid w:val="00D73F36"/>
    <w:rsid w:val="00D74D1A"/>
    <w:rsid w:val="00D83535"/>
    <w:rsid w:val="00D85637"/>
    <w:rsid w:val="00D85DC2"/>
    <w:rsid w:val="00D91BE2"/>
    <w:rsid w:val="00D97740"/>
    <w:rsid w:val="00DA1CD8"/>
    <w:rsid w:val="00DA54E1"/>
    <w:rsid w:val="00DA7C9E"/>
    <w:rsid w:val="00DB12A9"/>
    <w:rsid w:val="00DB5B05"/>
    <w:rsid w:val="00DB646D"/>
    <w:rsid w:val="00DC2F0D"/>
    <w:rsid w:val="00DD0B7A"/>
    <w:rsid w:val="00DD3155"/>
    <w:rsid w:val="00DE0775"/>
    <w:rsid w:val="00DE6E4E"/>
    <w:rsid w:val="00DF593D"/>
    <w:rsid w:val="00DF5F95"/>
    <w:rsid w:val="00E006B6"/>
    <w:rsid w:val="00E0156D"/>
    <w:rsid w:val="00E04869"/>
    <w:rsid w:val="00E058CE"/>
    <w:rsid w:val="00E070BA"/>
    <w:rsid w:val="00E10C50"/>
    <w:rsid w:val="00E15E03"/>
    <w:rsid w:val="00E17A66"/>
    <w:rsid w:val="00E2393D"/>
    <w:rsid w:val="00E27636"/>
    <w:rsid w:val="00E30727"/>
    <w:rsid w:val="00E31A9E"/>
    <w:rsid w:val="00E322D3"/>
    <w:rsid w:val="00E44A55"/>
    <w:rsid w:val="00E51F1F"/>
    <w:rsid w:val="00E573D3"/>
    <w:rsid w:val="00E62EE1"/>
    <w:rsid w:val="00E70CD8"/>
    <w:rsid w:val="00E75E66"/>
    <w:rsid w:val="00E771E3"/>
    <w:rsid w:val="00E8183D"/>
    <w:rsid w:val="00E8670D"/>
    <w:rsid w:val="00EA3EED"/>
    <w:rsid w:val="00EB4A31"/>
    <w:rsid w:val="00EC3C6F"/>
    <w:rsid w:val="00EC77C0"/>
    <w:rsid w:val="00ED209B"/>
    <w:rsid w:val="00ED224B"/>
    <w:rsid w:val="00ED4B7C"/>
    <w:rsid w:val="00ED641C"/>
    <w:rsid w:val="00ED722E"/>
    <w:rsid w:val="00EE1C5F"/>
    <w:rsid w:val="00EE5482"/>
    <w:rsid w:val="00EF60AA"/>
    <w:rsid w:val="00F01701"/>
    <w:rsid w:val="00F032B1"/>
    <w:rsid w:val="00F13CAB"/>
    <w:rsid w:val="00F141F6"/>
    <w:rsid w:val="00F16A6D"/>
    <w:rsid w:val="00F264AA"/>
    <w:rsid w:val="00F27610"/>
    <w:rsid w:val="00F30731"/>
    <w:rsid w:val="00F320C5"/>
    <w:rsid w:val="00F42858"/>
    <w:rsid w:val="00F50702"/>
    <w:rsid w:val="00F5191A"/>
    <w:rsid w:val="00F5375F"/>
    <w:rsid w:val="00F566D9"/>
    <w:rsid w:val="00F64AC0"/>
    <w:rsid w:val="00F765FC"/>
    <w:rsid w:val="00F95874"/>
    <w:rsid w:val="00FA2CFE"/>
    <w:rsid w:val="00FA2DF4"/>
    <w:rsid w:val="00FA38AC"/>
    <w:rsid w:val="00FA5E4A"/>
    <w:rsid w:val="00FA66D4"/>
    <w:rsid w:val="00FA6B29"/>
    <w:rsid w:val="00FB3AD5"/>
    <w:rsid w:val="00FB4921"/>
    <w:rsid w:val="00FC5F52"/>
    <w:rsid w:val="00FD1520"/>
    <w:rsid w:val="00FD584C"/>
    <w:rsid w:val="00FD6BCE"/>
    <w:rsid w:val="00FD7259"/>
    <w:rsid w:val="00FE0765"/>
    <w:rsid w:val="00FE0A6C"/>
    <w:rsid w:val="00FE181A"/>
    <w:rsid w:val="00FE2A22"/>
    <w:rsid w:val="00FE3C0A"/>
    <w:rsid w:val="00FE5C13"/>
    <w:rsid w:val="00FF3BED"/>
    <w:rsid w:val="00FF626E"/>
    <w:rsid w:val="00FF75AA"/>
    <w:rsid w:val="00FF7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de-DE" w:bidi="ar-SA"/>
      </w:rPr>
    </w:rPrDefault>
    <w:pPrDefault/>
  </w:docDefaults>
  <w:latentStyles w:defLockedState="0" w:defUIPriority="0" w:defSemiHidden="0" w:defUnhideWhenUsed="1" w:defQFormat="0" w:count="267">
    <w:lsdException w:name="Normal" w:unhideWhenUsed="0" w:qFormat="1"/>
    <w:lsdException w:name="heading 1" w:unhideWhenUsed="0" w:qFormat="1"/>
    <w:lsdException w:name="heading 2" w:unhideWhenUsed="0"/>
    <w:lsdException w:name="heading 3" w:unhideWhenUsed="0"/>
    <w:lsdException w:name="heading 4" w:unhideWhenUsed="0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qFormat="1"/>
    <w:lsdException w:name="footer" w:semiHidden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 Bullet" w:semiHidden="1"/>
    <w:lsdException w:name="List Number" w:semiHidden="1"/>
    <w:lsdException w:name="List 4" w:unhideWhenUsed="0"/>
    <w:lsdException w:name="List 5" w:unhideWhenUsed="0"/>
    <w:lsdException w:name="List Number 5" w:semiHidden="1"/>
    <w:lsdException w:name="Title" w:unhideWhenUsed="0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nhideWhenUsed="0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Hyperlink" w:semiHidden="1"/>
    <w:lsdException w:name="FollowedHyperlink" w:semiHidden="1"/>
    <w:lsdException w:name="Strong" w:unhideWhenUsed="0" w:qFormat="1"/>
    <w:lsdException w:name="Emphasis" w:unhideWhenUsed="0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nhideWhenUsed="0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unhideWhenUsed="0"/>
    <w:lsdException w:name="Table Web 1" w:semiHidden="1"/>
    <w:lsdException w:name="Table Web 2" w:semiHidden="1"/>
    <w:lsdException w:name="Table Web 3" w:unhideWhenUsed="0"/>
    <w:lsdException w:name="Balloon Text" w:semiHidden="1"/>
    <w:lsdException w:name="Table Grid" w:unhideWhenUsed="0"/>
    <w:lsdException w:name="Table Theme" w:semiHidden="1"/>
    <w:lsdException w:name="Placeholder Text" w:semiHidden="1" w:uiPriority="99" w:unhideWhenUsed="0"/>
    <w:lsdException w:name="No Spacing" w:uiPriority="1" w:unhideWhenUsed="0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iPriority="99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semiHidden="1" w:uiPriority="37"/>
    <w:lsdException w:name="TOC Heading" w:semiHidden="1" w:uiPriority="39" w:qFormat="1"/>
  </w:latentStyles>
  <w:style w:type="paragraph" w:default="1" w:styleId="Navaden">
    <w:name w:val="Normal"/>
    <w:qFormat/>
    <w:rsid w:val="00A70C45"/>
    <w:pPr>
      <w:spacing w:line="264" w:lineRule="auto"/>
    </w:pPr>
    <w:rPr>
      <w:rFonts w:ascii="VW Text Office" w:hAnsi="VW Text Office" w:cs="Arial"/>
      <w:snapToGrid w:val="0"/>
      <w:kern w:val="8"/>
      <w:sz w:val="22"/>
      <w:szCs w:val="19"/>
    </w:rPr>
  </w:style>
  <w:style w:type="paragraph" w:styleId="Naslov1">
    <w:name w:val="heading 1"/>
    <w:basedOn w:val="Navaden"/>
    <w:qFormat/>
    <w:rsid w:val="0003417E"/>
    <w:pPr>
      <w:keepNext/>
      <w:tabs>
        <w:tab w:val="left" w:pos="1140"/>
      </w:tabs>
      <w:spacing w:before="120" w:after="120" w:line="380" w:lineRule="exact"/>
      <w:outlineLvl w:val="0"/>
    </w:pPr>
    <w:rPr>
      <w:rFonts w:ascii="VW Head Office" w:hAnsi="VW Head Office"/>
      <w:b/>
      <w:bCs/>
      <w:sz w:val="28"/>
      <w:szCs w:val="34"/>
    </w:rPr>
  </w:style>
  <w:style w:type="paragraph" w:styleId="Naslov2">
    <w:name w:val="heading 2"/>
    <w:basedOn w:val="Naslov1"/>
    <w:rsid w:val="00B70AE9"/>
    <w:pPr>
      <w:ind w:left="1140"/>
      <w:outlineLvl w:val="1"/>
    </w:pPr>
    <w:rPr>
      <w:b w:val="0"/>
      <w:bCs w:val="0"/>
      <w:i/>
      <w:iCs/>
      <w:spacing w:val="12"/>
    </w:rPr>
  </w:style>
  <w:style w:type="paragraph" w:styleId="Naslov3">
    <w:name w:val="heading 3"/>
    <w:basedOn w:val="Navaden"/>
    <w:next w:val="Navaden"/>
    <w:rsid w:val="00B70AE9"/>
    <w:pPr>
      <w:keepNext/>
      <w:outlineLvl w:val="2"/>
    </w:pPr>
    <w:rPr>
      <w:b/>
      <w:bCs/>
    </w:rPr>
  </w:style>
  <w:style w:type="paragraph" w:styleId="Naslov4">
    <w:name w:val="heading 4"/>
    <w:basedOn w:val="Navaden"/>
    <w:next w:val="Navaden"/>
    <w:rsid w:val="00B70AE9"/>
    <w:pPr>
      <w:keepNext/>
      <w:autoSpaceDE w:val="0"/>
      <w:autoSpaceDN w:val="0"/>
      <w:adjustRightInd w:val="0"/>
      <w:jc w:val="center"/>
      <w:outlineLvl w:val="3"/>
    </w:pPr>
    <w:rPr>
      <w:color w:val="FFFFF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_Seitenzahl"/>
    <w:basedOn w:val="Navaden"/>
    <w:link w:val="GlavaZnak"/>
    <w:qFormat/>
    <w:rsid w:val="00AC717D"/>
    <w:pPr>
      <w:tabs>
        <w:tab w:val="center" w:pos="4536"/>
        <w:tab w:val="right" w:pos="9072"/>
      </w:tabs>
    </w:pPr>
    <w:rPr>
      <w:b/>
      <w:sz w:val="15"/>
    </w:rPr>
  </w:style>
  <w:style w:type="paragraph" w:styleId="Noga">
    <w:name w:val="footer"/>
    <w:basedOn w:val="Navaden"/>
    <w:rsid w:val="00B70AE9"/>
    <w:pPr>
      <w:tabs>
        <w:tab w:val="center" w:pos="4536"/>
        <w:tab w:val="right" w:pos="9072"/>
      </w:tabs>
    </w:pPr>
  </w:style>
  <w:style w:type="paragraph" w:styleId="Oznaenseznam">
    <w:name w:val="List Bullet"/>
    <w:aliases w:val="Aufzählungszeichen deutsch"/>
    <w:basedOn w:val="Navaden"/>
    <w:autoRedefine/>
    <w:rsid w:val="00B70AE9"/>
    <w:pPr>
      <w:numPr>
        <w:numId w:val="3"/>
      </w:numPr>
      <w:tabs>
        <w:tab w:val="left" w:pos="210"/>
      </w:tabs>
    </w:pPr>
  </w:style>
  <w:style w:type="paragraph" w:customStyle="1" w:styleId="Auszeichnungkursiv">
    <w:name w:val="Auszeichnung_kursiv"/>
    <w:basedOn w:val="Navaden"/>
    <w:rsid w:val="00B70AE9"/>
    <w:rPr>
      <w:i/>
      <w:iCs/>
    </w:rPr>
  </w:style>
  <w:style w:type="paragraph" w:customStyle="1" w:styleId="EinleitungSubline">
    <w:name w:val="Einleitung/Subline"/>
    <w:basedOn w:val="Navaden"/>
    <w:next w:val="Navaden"/>
    <w:qFormat/>
    <w:rsid w:val="007F3AAA"/>
    <w:rPr>
      <w:b/>
      <w:bCs/>
    </w:rPr>
  </w:style>
  <w:style w:type="paragraph" w:styleId="Besedilooblaka">
    <w:name w:val="Balloon Text"/>
    <w:basedOn w:val="Navaden"/>
    <w:semiHidden/>
    <w:rsid w:val="00B70AE9"/>
    <w:rPr>
      <w:rFonts w:ascii="Tahoma" w:hAnsi="Tahoma" w:cs="Tahoma"/>
      <w:sz w:val="16"/>
      <w:szCs w:val="16"/>
    </w:rPr>
  </w:style>
  <w:style w:type="paragraph" w:customStyle="1" w:styleId="DatumAusgabe">
    <w:name w:val="_Datum_Ausgabe"/>
    <w:basedOn w:val="Navaden"/>
    <w:next w:val="Navaden"/>
    <w:qFormat/>
    <w:rsid w:val="003A5E6F"/>
    <w:pPr>
      <w:spacing w:line="240" w:lineRule="auto"/>
    </w:pPr>
    <w:rPr>
      <w:b/>
      <w:bCs/>
      <w:color w:val="8994A0" w:themeColor="accent3"/>
      <w:sz w:val="15"/>
      <w:szCs w:val="15"/>
    </w:rPr>
  </w:style>
  <w:style w:type="paragraph" w:customStyle="1" w:styleId="Paginierung">
    <w:name w:val="Paginierung"/>
    <w:basedOn w:val="Navaden"/>
    <w:rsid w:val="00B70AE9"/>
    <w:pPr>
      <w:framePr w:w="1418" w:h="227" w:hRule="exact" w:wrap="notBeside" w:vAnchor="page" w:hAnchor="page" w:x="1441" w:y="2711" w:anchorLock="1"/>
      <w:spacing w:line="240" w:lineRule="auto"/>
    </w:pPr>
    <w:rPr>
      <w:noProof/>
    </w:rPr>
  </w:style>
  <w:style w:type="paragraph" w:customStyle="1" w:styleId="FormatvorlageTabellenkopfdeutschAutomatisch">
    <w:name w:val="Formatvorlage Tabellenkopf deutsch + Automatisch"/>
    <w:basedOn w:val="Navaden"/>
    <w:rsid w:val="004B750F"/>
    <w:pPr>
      <w:spacing w:before="140"/>
    </w:pPr>
    <w:rPr>
      <w:b/>
      <w:bCs/>
    </w:rPr>
  </w:style>
  <w:style w:type="paragraph" w:customStyle="1" w:styleId="Zusammenfassung">
    <w:name w:val="Zusammenfassung"/>
    <w:basedOn w:val="Navaden"/>
    <w:qFormat/>
    <w:rsid w:val="007F3AAA"/>
    <w:pPr>
      <w:numPr>
        <w:numId w:val="6"/>
      </w:numPr>
      <w:tabs>
        <w:tab w:val="left" w:pos="284"/>
      </w:tabs>
      <w:spacing w:line="320" w:lineRule="exact"/>
      <w:ind w:left="284" w:hanging="284"/>
    </w:pPr>
    <w:rPr>
      <w:rFonts w:asciiTheme="majorHAnsi" w:hAnsiTheme="majorHAnsi"/>
      <w:b/>
      <w:bCs/>
      <w:color w:val="000000"/>
      <w:sz w:val="24"/>
    </w:rPr>
  </w:style>
  <w:style w:type="character" w:customStyle="1" w:styleId="GlavaZnak">
    <w:name w:val="Glava Znak"/>
    <w:aliases w:val="_Seitenzahl Znak"/>
    <w:basedOn w:val="Privzetapisavaodstavka"/>
    <w:link w:val="Glava"/>
    <w:rsid w:val="00AC717D"/>
    <w:rPr>
      <w:rFonts w:ascii="VW Text Office" w:hAnsi="VW Text Office" w:cs="Arial"/>
      <w:b/>
      <w:snapToGrid w:val="0"/>
      <w:kern w:val="8"/>
      <w:sz w:val="15"/>
      <w:szCs w:val="19"/>
    </w:rPr>
  </w:style>
  <w:style w:type="paragraph" w:customStyle="1" w:styleId="Pressekontakt">
    <w:name w:val="Pressekontakt"/>
    <w:basedOn w:val="DatumAusgabe"/>
    <w:qFormat/>
    <w:rsid w:val="005A67BC"/>
    <w:pPr>
      <w:spacing w:line="240" w:lineRule="exact"/>
    </w:pPr>
    <w:rPr>
      <w:color w:val="auto"/>
    </w:rPr>
  </w:style>
  <w:style w:type="paragraph" w:customStyle="1" w:styleId="Kontakt">
    <w:name w:val="Kontakt"/>
    <w:basedOn w:val="Pressekontakt"/>
    <w:qFormat/>
    <w:rsid w:val="00E27636"/>
    <w:rPr>
      <w:b w:val="0"/>
    </w:rPr>
  </w:style>
  <w:style w:type="paragraph" w:customStyle="1" w:styleId="EinfAbs">
    <w:name w:val="[Einf. Abs.]"/>
    <w:basedOn w:val="Navaden"/>
    <w:uiPriority w:val="99"/>
    <w:rsid w:val="005A67B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  <w:kern w:val="0"/>
      <w:sz w:val="24"/>
      <w:szCs w:val="24"/>
    </w:rPr>
  </w:style>
  <w:style w:type="paragraph" w:customStyle="1" w:styleId="Funoten">
    <w:name w:val="_Fußnoten"/>
    <w:basedOn w:val="Navaden"/>
    <w:next w:val="EinfAbs"/>
    <w:qFormat/>
    <w:rsid w:val="00D16A58"/>
    <w:pPr>
      <w:numPr>
        <w:numId w:val="10"/>
      </w:numPr>
      <w:spacing w:line="260" w:lineRule="exact"/>
      <w:ind w:left="170" w:hanging="170"/>
    </w:pPr>
    <w:rPr>
      <w:i/>
    </w:rPr>
  </w:style>
  <w:style w:type="table" w:styleId="Tabela-mrea">
    <w:name w:val="Table Grid"/>
    <w:basedOn w:val="Navadnatabela"/>
    <w:rsid w:val="00333E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avaden"/>
    <w:next w:val="Navaden"/>
    <w:unhideWhenUsed/>
    <w:qFormat/>
    <w:rsid w:val="00CE3CC6"/>
    <w:rPr>
      <w:b/>
      <w:bCs/>
      <w:sz w:val="15"/>
      <w:szCs w:val="18"/>
    </w:rPr>
  </w:style>
  <w:style w:type="paragraph" w:customStyle="1" w:styleId="StandardAufzhlung">
    <w:name w:val="Standard Aufzählung"/>
    <w:basedOn w:val="Navaden"/>
    <w:qFormat/>
    <w:rsid w:val="00560C33"/>
    <w:pPr>
      <w:numPr>
        <w:numId w:val="8"/>
      </w:numPr>
      <w:spacing w:line="240" w:lineRule="auto"/>
      <w:ind w:left="227" w:hanging="227"/>
    </w:pPr>
  </w:style>
  <w:style w:type="character" w:styleId="Hiperpovezava">
    <w:name w:val="Hyperlink"/>
    <w:rsid w:val="004A1197"/>
    <w:rPr>
      <w:color w:val="0000FF"/>
      <w:u w:val="single"/>
    </w:rPr>
  </w:style>
  <w:style w:type="paragraph" w:customStyle="1" w:styleId="Abbinder">
    <w:name w:val="Abbinder"/>
    <w:qFormat/>
    <w:rsid w:val="00D16A58"/>
    <w:pPr>
      <w:spacing w:line="240" w:lineRule="exact"/>
    </w:pPr>
    <w:rPr>
      <w:rFonts w:asciiTheme="minorHAnsi" w:hAnsiTheme="minorHAnsi" w:cs="VWText"/>
      <w:kern w:val="8"/>
      <w:sz w:val="15"/>
      <w:szCs w:val="19"/>
    </w:rPr>
  </w:style>
  <w:style w:type="character" w:styleId="SledenaHiperpovezava">
    <w:name w:val="FollowedHyperlink"/>
    <w:basedOn w:val="Privzetapisavaodstavka"/>
    <w:semiHidden/>
    <w:unhideWhenUsed/>
    <w:rsid w:val="004D7274"/>
    <w:rPr>
      <w:color w:val="8994A0" w:themeColor="followedHyperlink"/>
      <w:u w:val="single"/>
    </w:rPr>
  </w:style>
  <w:style w:type="character" w:styleId="Komentar-sklic">
    <w:name w:val="annotation reference"/>
    <w:basedOn w:val="Privzetapisavaodstavka"/>
    <w:semiHidden/>
    <w:unhideWhenUsed/>
    <w:rsid w:val="007138B3"/>
    <w:rPr>
      <w:sz w:val="16"/>
      <w:szCs w:val="16"/>
    </w:rPr>
  </w:style>
  <w:style w:type="paragraph" w:styleId="Komentar-besedilo">
    <w:name w:val="annotation text"/>
    <w:basedOn w:val="Navaden"/>
    <w:link w:val="Komentar-besediloZnak"/>
    <w:semiHidden/>
    <w:unhideWhenUsed/>
    <w:rsid w:val="007138B3"/>
    <w:pPr>
      <w:spacing w:line="240" w:lineRule="auto"/>
    </w:pPr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semiHidden/>
    <w:rsid w:val="007138B3"/>
    <w:rPr>
      <w:rFonts w:ascii="VW Text Office" w:hAnsi="VW Text Office" w:cs="Arial"/>
      <w:snapToGrid w:val="0"/>
      <w:kern w:val="8"/>
    </w:rPr>
  </w:style>
  <w:style w:type="paragraph" w:styleId="Zadevakomentarja">
    <w:name w:val="annotation subject"/>
    <w:basedOn w:val="Komentar-besedilo"/>
    <w:next w:val="Komentar-besedilo"/>
    <w:link w:val="ZadevakomentarjaZnak"/>
    <w:semiHidden/>
    <w:unhideWhenUsed/>
    <w:rsid w:val="007138B3"/>
    <w:rPr>
      <w:b/>
      <w:bCs/>
    </w:rPr>
  </w:style>
  <w:style w:type="character" w:customStyle="1" w:styleId="ZadevakomentarjaZnak">
    <w:name w:val="Zadeva komentarja Znak"/>
    <w:basedOn w:val="Komentar-besediloZnak"/>
    <w:link w:val="Zadevakomentarja"/>
    <w:semiHidden/>
    <w:rsid w:val="007138B3"/>
    <w:rPr>
      <w:rFonts w:ascii="VW Text Office" w:hAnsi="VW Text Office" w:cs="Arial"/>
      <w:b/>
      <w:bCs/>
      <w:snapToGrid w:val="0"/>
      <w:kern w:val="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VolkswagenDE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JxMw5IralIBLLr0RYVrikw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twitter.com/vwpress_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volkswagen-media-services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wmf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ACZEK\AppData\Local\Temp\Temp6_170123_PM_VW_Templates.zip\Presseinformation_1_Bild.dotx" TargetMode="External"/></Relationships>
</file>

<file path=word/theme/theme1.xml><?xml version="1.0" encoding="utf-8"?>
<a:theme xmlns:a="http://schemas.openxmlformats.org/drawingml/2006/main" name="VW_Marke_2016">
  <a:themeElements>
    <a:clrScheme name="Volkswagen">
      <a:dk1>
        <a:srgbClr val="33434C"/>
      </a:dk1>
      <a:lt1>
        <a:srgbClr val="FFFFFF"/>
      </a:lt1>
      <a:dk2>
        <a:srgbClr val="73B1DD"/>
      </a:dk2>
      <a:lt2>
        <a:srgbClr val="CFD7D9"/>
      </a:lt2>
      <a:accent1>
        <a:srgbClr val="003C65"/>
      </a:accent1>
      <a:accent2>
        <a:srgbClr val="2274AC"/>
      </a:accent2>
      <a:accent3>
        <a:srgbClr val="8994A0"/>
      </a:accent3>
      <a:accent4>
        <a:srgbClr val="005D4D"/>
      </a:accent4>
      <a:accent5>
        <a:srgbClr val="730019"/>
      </a:accent5>
      <a:accent6>
        <a:srgbClr val="FF871F"/>
      </a:accent6>
      <a:hlink>
        <a:srgbClr val="33434C"/>
      </a:hlink>
      <a:folHlink>
        <a:srgbClr val="8994A0"/>
      </a:folHlink>
    </a:clrScheme>
    <a:fontScheme name="Benutzerdefiniert 9">
      <a:majorFont>
        <a:latin typeface="VW Head Office"/>
        <a:ea typeface=""/>
        <a:cs typeface=""/>
      </a:majorFont>
      <a:minorFont>
        <a:latin typeface="VW Text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>
        <a:defPPr>
          <a:defRPr sz="1400" smtClean="0">
            <a:latin typeface="VW Text Office" panose="020B0504040200000003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>
          <a:defRPr sz="1400" dirty="0" smtClean="0">
            <a:latin typeface="VW Text Office" panose="020B0504040200000003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BC998-D5DE-457C-A7AB-9E2B44A5A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Presseinformation_1_Bild</Template>
  <TotalTime>0</TotalTime>
  <Pages>2</Pages>
  <Words>480</Words>
  <Characters>2991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Touareg: Teaser</vt:lpstr>
      <vt:lpstr>Touareg: Teaser</vt:lpstr>
    </vt:vector>
  </TitlesOfParts>
  <LinksUpToDate>false</LinksUpToDate>
  <CharactersWithSpaces>3465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Touareg: Teaser</dc:title>
  <dc:creator/>
  <cp:keywords>K1</cp:keywords>
  <dc:description>****02.02.2018****_x000d_
_x000d_
Prevod: C94</dc:description>
  <cp:lastModifiedBy/>
  <cp:revision>1</cp:revision>
  <dcterms:created xsi:type="dcterms:W3CDTF">2018-02-08T14:45:00Z</dcterms:created>
  <dcterms:modified xsi:type="dcterms:W3CDTF">2018-02-14T14:00:00Z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